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40" w:type="dxa"/>
        <w:jc w:val="center"/>
        <w:tblLayout w:type="fixed"/>
        <w:tblLook w:val="00A0"/>
      </w:tblPr>
      <w:tblGrid>
        <w:gridCol w:w="3258"/>
        <w:gridCol w:w="3222"/>
        <w:gridCol w:w="3060"/>
      </w:tblGrid>
      <w:tr w:rsidR="009912CF" w:rsidRPr="002C3538" w:rsidTr="002C3538">
        <w:trPr>
          <w:trHeight w:val="2034"/>
          <w:jc w:val="center"/>
        </w:trPr>
        <w:tc>
          <w:tcPr>
            <w:tcW w:w="3258" w:type="dxa"/>
          </w:tcPr>
          <w:p w:rsidR="009912CF" w:rsidRPr="002C3538" w:rsidRDefault="009912CF" w:rsidP="002C3538">
            <w:pPr>
              <w:spacing w:after="0" w:line="240" w:lineRule="auto"/>
              <w:rPr>
                <w:rFonts w:ascii="Verdana" w:hAnsi="Verdana"/>
                <w:noProof/>
                <w:color w:val="000000"/>
                <w:sz w:val="15"/>
                <w:szCs w:val="15"/>
                <w:lang w:eastAsia="en-ZA"/>
              </w:rPr>
            </w:pPr>
          </w:p>
          <w:p w:rsidR="009912CF" w:rsidRPr="002C3538" w:rsidRDefault="009912CF" w:rsidP="002C3538">
            <w:pPr>
              <w:spacing w:after="0" w:line="240" w:lineRule="auto"/>
              <w:ind w:right="175"/>
              <w:jc w:val="center"/>
              <w:rPr>
                <w:rFonts w:ascii="Verdana" w:hAnsi="Verdana"/>
                <w:noProof/>
                <w:color w:val="000000"/>
                <w:sz w:val="15"/>
                <w:szCs w:val="15"/>
                <w:lang w:eastAsia="en-ZA"/>
              </w:rPr>
            </w:pPr>
          </w:p>
          <w:p w:rsidR="009912CF" w:rsidRPr="002C3538" w:rsidRDefault="009912CF" w:rsidP="002C3538">
            <w:pPr>
              <w:spacing w:after="0" w:line="240" w:lineRule="auto"/>
              <w:jc w:val="center"/>
            </w:pPr>
            <w:r w:rsidRPr="002C3538">
              <w:rPr>
                <w:rFonts w:ascii="Arial" w:hAnsi="Arial"/>
                <w:noProof/>
                <w:sz w:val="24"/>
                <w:szCs w:val="20"/>
                <w:lang w:val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i1025" type="#_x0000_t75" style="width:101.25pt;height:101.25pt;visibility:visible">
                  <v:imagedata r:id="rId7" o:title=""/>
                </v:shape>
              </w:pict>
            </w:r>
          </w:p>
        </w:tc>
        <w:tc>
          <w:tcPr>
            <w:tcW w:w="3222" w:type="dxa"/>
            <w:vAlign w:val="center"/>
          </w:tcPr>
          <w:p w:rsidR="009912CF" w:rsidRPr="002C3538" w:rsidRDefault="009912CF" w:rsidP="002C3538">
            <w:pPr>
              <w:spacing w:after="0" w:line="240" w:lineRule="auto"/>
              <w:jc w:val="center"/>
            </w:pPr>
            <w:r w:rsidRPr="002C3538">
              <w:rPr>
                <w:noProof/>
                <w:sz w:val="40"/>
                <w:szCs w:val="40"/>
                <w:lang w:val="en-US"/>
              </w:rPr>
              <w:pict>
                <v:shape id="Picture 1" o:spid="_x0000_i1026" type="#_x0000_t75" style="width:111pt;height:111pt;visibility:visible">
                  <v:imagedata r:id="rId8" o:title=""/>
                </v:shape>
              </w:pict>
            </w:r>
          </w:p>
        </w:tc>
        <w:tc>
          <w:tcPr>
            <w:tcW w:w="3060" w:type="dxa"/>
          </w:tcPr>
          <w:p w:rsidR="009912CF" w:rsidRPr="002C3538" w:rsidRDefault="009912CF" w:rsidP="002C3538">
            <w:pPr>
              <w:spacing w:after="0" w:line="240" w:lineRule="auto"/>
              <w:ind w:right="175" w:hanging="108"/>
              <w:jc w:val="center"/>
              <w:rPr>
                <w:rFonts w:ascii="Arial" w:hAnsi="Arial"/>
                <w:noProof/>
                <w:sz w:val="24"/>
                <w:szCs w:val="20"/>
                <w:lang w:eastAsia="en-ZA"/>
              </w:rPr>
            </w:pPr>
            <w:r w:rsidRPr="002C3538">
              <w:rPr>
                <w:rFonts w:ascii="Arial" w:hAnsi="Arial"/>
                <w:b/>
                <w:noProof/>
                <w:sz w:val="32"/>
                <w:szCs w:val="32"/>
                <w:lang w:val="en-US"/>
              </w:rPr>
              <w:pict>
                <v:shape id="Picture 12" o:spid="_x0000_i1027" type="#_x0000_t75" alt="Transvaal Staffy web" style="width:111pt;height:112.5pt;visibility:visible">
                  <v:imagedata r:id="rId9" o:title=""/>
                </v:shape>
              </w:pict>
            </w:r>
          </w:p>
        </w:tc>
      </w:tr>
    </w:tbl>
    <w:p w:rsidR="009912CF" w:rsidRPr="00903B83" w:rsidRDefault="009912CF" w:rsidP="00903B8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bCs/>
          <w:sz w:val="28"/>
          <w:szCs w:val="28"/>
          <w:lang w:val="en-US" w:eastAsia="en-ZA"/>
        </w:rPr>
      </w:pPr>
      <w:r w:rsidRPr="00903B83">
        <w:rPr>
          <w:rFonts w:ascii="Comic Sans MS" w:hAnsi="Comic Sans MS"/>
          <w:b/>
          <w:bCs/>
          <w:spacing w:val="-5"/>
          <w:sz w:val="28"/>
          <w:szCs w:val="28"/>
          <w:lang w:val="en-US" w:eastAsia="en-ZA"/>
        </w:rPr>
        <w:t xml:space="preserve">SATURDAY, </w:t>
      </w:r>
      <w:r>
        <w:rPr>
          <w:rFonts w:ascii="Comic Sans MS" w:hAnsi="Comic Sans MS"/>
          <w:b/>
          <w:bCs/>
          <w:spacing w:val="-5"/>
          <w:sz w:val="28"/>
          <w:szCs w:val="28"/>
          <w:lang w:val="en-US" w:eastAsia="en-ZA"/>
        </w:rPr>
        <w:t>29 OCTOBER 2016</w:t>
      </w:r>
    </w:p>
    <w:p w:rsidR="009912CF" w:rsidRPr="00903B83" w:rsidRDefault="009912CF" w:rsidP="00903B8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bCs/>
          <w:sz w:val="28"/>
          <w:szCs w:val="28"/>
          <w:lang w:eastAsia="en-ZA"/>
        </w:rPr>
      </w:pPr>
      <w:r w:rsidRPr="00903B83">
        <w:rPr>
          <w:rFonts w:ascii="Comic Sans MS" w:hAnsi="Comic Sans MS"/>
          <w:b/>
          <w:bCs/>
          <w:sz w:val="28"/>
          <w:szCs w:val="28"/>
          <w:lang w:val="en-US" w:eastAsia="en-ZA"/>
        </w:rPr>
        <w:t>GOLDFIELDS KENNEL CLUB SHOW GROUNDS,</w:t>
      </w:r>
    </w:p>
    <w:p w:rsidR="009912CF" w:rsidRPr="00903B83" w:rsidRDefault="009912CF" w:rsidP="00903B83">
      <w:pPr>
        <w:spacing w:after="0" w:line="384" w:lineRule="auto"/>
        <w:jc w:val="center"/>
        <w:rPr>
          <w:rFonts w:ascii="Comic Sans MS" w:hAnsi="Comic Sans MS"/>
          <w:b/>
          <w:sz w:val="24"/>
          <w:szCs w:val="24"/>
          <w:lang w:val="en-US" w:eastAsia="en-ZA"/>
        </w:rPr>
      </w:pPr>
      <w:r w:rsidRPr="00903B83">
        <w:rPr>
          <w:rFonts w:ascii="Comic Sans MS" w:hAnsi="Comic Sans MS"/>
          <w:b/>
          <w:color w:val="393939"/>
          <w:spacing w:val="-3"/>
          <w:sz w:val="24"/>
          <w:szCs w:val="24"/>
          <w:lang w:val="en-US" w:eastAsia="en-ZA"/>
        </w:rPr>
        <w:t>Boeing Rd, Bedfordview (</w:t>
      </w:r>
      <w:r w:rsidRPr="00E25910">
        <w:rPr>
          <w:rFonts w:ascii="Comic Sans MS" w:hAnsi="Comic Sans MS"/>
          <w:b/>
          <w:bCs/>
          <w:sz w:val="24"/>
          <w:szCs w:val="24"/>
          <w:lang w:val="en-US" w:eastAsia="en-ZA"/>
        </w:rPr>
        <w:t>26" 10' 16.9S</w:t>
      </w:r>
      <w:r w:rsidRPr="00903B83">
        <w:rPr>
          <w:rFonts w:ascii="Comic Sans MS" w:hAnsi="Comic Sans MS"/>
          <w:b/>
          <w:sz w:val="24"/>
          <w:szCs w:val="24"/>
          <w:lang w:val="en-US" w:eastAsia="en-ZA"/>
        </w:rPr>
        <w:t xml:space="preserve">; </w:t>
      </w:r>
      <w:r w:rsidRPr="00E25910">
        <w:rPr>
          <w:rFonts w:ascii="Comic Sans MS" w:hAnsi="Comic Sans MS"/>
          <w:b/>
          <w:bCs/>
          <w:sz w:val="24"/>
          <w:szCs w:val="24"/>
          <w:lang w:val="en-US" w:eastAsia="en-ZA"/>
        </w:rPr>
        <w:t>28" 07' 33.2E)</w:t>
      </w:r>
    </w:p>
    <w:p w:rsidR="009912CF" w:rsidRPr="00903B83" w:rsidRDefault="009912CF" w:rsidP="00903B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7"/>
        <w:jc w:val="right"/>
        <w:rPr>
          <w:rFonts w:ascii="Times New Roman" w:hAnsi="Times New Roman"/>
          <w:b/>
          <w:bCs/>
          <w:sz w:val="16"/>
          <w:szCs w:val="16"/>
          <w:lang w:eastAsia="en-ZA"/>
        </w:rPr>
      </w:pPr>
    </w:p>
    <w:p w:rsidR="009912CF" w:rsidRDefault="009912CF" w:rsidP="00DD1007">
      <w:pPr>
        <w:widowControl w:val="0"/>
        <w:autoSpaceDE w:val="0"/>
        <w:autoSpaceDN w:val="0"/>
        <w:adjustRightInd w:val="0"/>
        <w:spacing w:after="120" w:line="240" w:lineRule="auto"/>
        <w:rPr>
          <w:rFonts w:ascii="Comic Sans MS" w:hAnsi="Comic Sans MS"/>
          <w:b/>
          <w:bCs/>
          <w:sz w:val="24"/>
          <w:szCs w:val="24"/>
          <w:lang w:val="en-US" w:eastAsia="en-ZA"/>
        </w:rPr>
      </w:pPr>
      <w:r w:rsidRPr="008C6A05">
        <w:rPr>
          <w:rFonts w:ascii="Comic Sans MS" w:hAnsi="Comic Sans MS"/>
          <w:b/>
          <w:bCs/>
          <w:sz w:val="28"/>
          <w:szCs w:val="28"/>
          <w:lang w:val="en-US" w:eastAsia="en-ZA"/>
        </w:rPr>
        <w:t>TIME</w:t>
      </w:r>
      <w:r w:rsidRPr="008C6A05">
        <w:rPr>
          <w:rFonts w:ascii="Comic Sans MS" w:hAnsi="Comic Sans MS"/>
          <w:bCs/>
          <w:sz w:val="28"/>
          <w:szCs w:val="28"/>
          <w:lang w:val="en-US" w:eastAsia="en-ZA"/>
        </w:rPr>
        <w:t>:</w:t>
      </w:r>
      <w:r>
        <w:rPr>
          <w:rFonts w:ascii="Comic Sans MS" w:hAnsi="Comic Sans MS"/>
          <w:bCs/>
          <w:sz w:val="28"/>
          <w:szCs w:val="28"/>
          <w:lang w:val="en-US" w:eastAsia="en-ZA"/>
        </w:rPr>
        <w:t xml:space="preserve"> 9:00</w:t>
      </w:r>
      <w:r>
        <w:rPr>
          <w:rFonts w:ascii="Comic Sans MS" w:hAnsi="Comic Sans MS"/>
          <w:bCs/>
          <w:sz w:val="28"/>
          <w:szCs w:val="28"/>
          <w:lang w:val="en-US" w:eastAsia="en-ZA"/>
        </w:rPr>
        <w:tab/>
      </w:r>
      <w:r>
        <w:rPr>
          <w:rFonts w:ascii="Comic Sans MS" w:hAnsi="Comic Sans MS"/>
          <w:bCs/>
          <w:sz w:val="28"/>
          <w:szCs w:val="28"/>
          <w:lang w:val="en-US" w:eastAsia="en-ZA"/>
        </w:rPr>
        <w:tab/>
      </w:r>
      <w:r>
        <w:rPr>
          <w:rFonts w:ascii="Comic Sans MS" w:hAnsi="Comic Sans MS"/>
          <w:bCs/>
          <w:sz w:val="28"/>
          <w:szCs w:val="28"/>
          <w:lang w:val="en-US" w:eastAsia="en-ZA"/>
        </w:rPr>
        <w:tab/>
      </w:r>
      <w:r>
        <w:rPr>
          <w:rFonts w:ascii="Comic Sans MS" w:hAnsi="Comic Sans MS"/>
          <w:bCs/>
          <w:sz w:val="28"/>
          <w:szCs w:val="28"/>
          <w:lang w:val="en-US" w:eastAsia="en-ZA"/>
        </w:rPr>
        <w:tab/>
      </w:r>
      <w:r>
        <w:rPr>
          <w:rFonts w:ascii="Comic Sans MS" w:hAnsi="Comic Sans MS"/>
          <w:bCs/>
          <w:sz w:val="28"/>
          <w:szCs w:val="28"/>
          <w:lang w:val="en-US" w:eastAsia="en-ZA"/>
        </w:rPr>
        <w:tab/>
      </w:r>
      <w:r>
        <w:rPr>
          <w:rFonts w:ascii="Comic Sans MS" w:hAnsi="Comic Sans MS"/>
          <w:bCs/>
          <w:sz w:val="28"/>
          <w:szCs w:val="28"/>
          <w:lang w:val="en-US" w:eastAsia="en-ZA"/>
        </w:rPr>
        <w:tab/>
      </w:r>
      <w:r>
        <w:rPr>
          <w:rFonts w:ascii="Comic Sans MS" w:hAnsi="Comic Sans MS"/>
          <w:b/>
          <w:bCs/>
          <w:spacing w:val="-4"/>
          <w:sz w:val="28"/>
          <w:szCs w:val="28"/>
          <w:lang w:val="en-US" w:eastAsia="en-ZA"/>
        </w:rPr>
        <w:t>ENTRY FEE</w:t>
      </w:r>
      <w:r w:rsidRPr="00903B83">
        <w:rPr>
          <w:rFonts w:ascii="Comic Sans MS" w:hAnsi="Comic Sans MS"/>
          <w:b/>
          <w:bCs/>
          <w:spacing w:val="-4"/>
          <w:sz w:val="28"/>
          <w:szCs w:val="28"/>
          <w:lang w:val="en-US" w:eastAsia="en-ZA"/>
        </w:rPr>
        <w:t>:</w:t>
      </w:r>
      <w:r>
        <w:rPr>
          <w:rFonts w:ascii="Comic Sans MS" w:hAnsi="Comic Sans MS"/>
          <w:b/>
          <w:bCs/>
          <w:spacing w:val="-4"/>
          <w:sz w:val="28"/>
          <w:szCs w:val="28"/>
          <w:lang w:val="en-US" w:eastAsia="en-ZA"/>
        </w:rPr>
        <w:t xml:space="preserve"> </w:t>
      </w:r>
      <w:r w:rsidRPr="00E25910">
        <w:rPr>
          <w:rFonts w:ascii="Comic Sans MS" w:hAnsi="Comic Sans MS"/>
          <w:b/>
          <w:bCs/>
          <w:sz w:val="28"/>
          <w:szCs w:val="28"/>
          <w:lang w:val="en-US" w:eastAsia="en-ZA"/>
        </w:rPr>
        <w:t xml:space="preserve">R30.00 per </w:t>
      </w:r>
      <w:r>
        <w:rPr>
          <w:rFonts w:ascii="Comic Sans MS" w:hAnsi="Comic Sans MS"/>
          <w:b/>
          <w:bCs/>
          <w:sz w:val="28"/>
          <w:szCs w:val="28"/>
          <w:lang w:val="en-US" w:eastAsia="en-ZA"/>
        </w:rPr>
        <w:t>Stafford</w:t>
      </w:r>
    </w:p>
    <w:tbl>
      <w:tblPr>
        <w:tblW w:w="11199" w:type="dxa"/>
        <w:tblInd w:w="-284" w:type="dxa"/>
        <w:tblLayout w:type="fixed"/>
        <w:tblLook w:val="00A0"/>
      </w:tblPr>
      <w:tblGrid>
        <w:gridCol w:w="3686"/>
        <w:gridCol w:w="3618"/>
        <w:gridCol w:w="3895"/>
      </w:tblGrid>
      <w:tr w:rsidR="009912CF" w:rsidRPr="002C3538" w:rsidTr="002C3538">
        <w:tc>
          <w:tcPr>
            <w:tcW w:w="3686" w:type="dxa"/>
            <w:vAlign w:val="center"/>
          </w:tcPr>
          <w:p w:rsidR="009912CF" w:rsidRPr="002C3538" w:rsidRDefault="009912CF" w:rsidP="002C353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hanging="184"/>
              <w:jc w:val="center"/>
              <w:rPr>
                <w:rFonts w:ascii="Comic Sans MS" w:hAnsi="Comic Sans MS"/>
                <w:b/>
                <w:bCs/>
                <w:sz w:val="24"/>
                <w:szCs w:val="24"/>
                <w:lang w:val="en-US" w:eastAsia="en-ZA"/>
              </w:rPr>
            </w:pPr>
            <w:r w:rsidRPr="002C3538">
              <w:rPr>
                <w:rFonts w:ascii="Comic Sans MS" w:hAnsi="Comic Sans MS"/>
                <w:b/>
                <w:bCs/>
                <w:sz w:val="24"/>
                <w:szCs w:val="24"/>
                <w:lang w:val="en-US" w:eastAsia="en-ZA"/>
              </w:rPr>
              <w:t>“2015 ARMY”</w:t>
            </w:r>
            <w:r w:rsidRPr="002C3538">
              <w:rPr>
                <w:rFonts w:ascii="Comic Sans MS" w:hAnsi="Comic Sans MS"/>
                <w:b/>
                <w:noProof/>
                <w:sz w:val="24"/>
                <w:szCs w:val="24"/>
                <w:lang w:val="en-US"/>
              </w:rPr>
              <w:pict>
                <v:shape id="Picture 9" o:spid="_x0000_i1028" type="#_x0000_t75" style="width:187.5pt;height:10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">
                  <v:imagedata r:id="rId10" o:title="" croptop="-606f" cropbottom="-957f" cropleft="-175f" cropright="-70f"/>
                  <o:lock v:ext="edit" aspectratio="f"/>
                </v:shape>
              </w:pict>
            </w:r>
          </w:p>
        </w:tc>
        <w:tc>
          <w:tcPr>
            <w:tcW w:w="3618" w:type="dxa"/>
          </w:tcPr>
          <w:p w:rsidR="009912CF" w:rsidRPr="002C3538" w:rsidRDefault="009912CF" w:rsidP="002C3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/>
                <w:b/>
                <w:bCs/>
                <w:spacing w:val="-8"/>
                <w:sz w:val="28"/>
                <w:szCs w:val="28"/>
                <w:lang w:val="en-US" w:eastAsia="en-ZA"/>
              </w:rPr>
            </w:pPr>
            <w:r w:rsidRPr="002C3538">
              <w:rPr>
                <w:rFonts w:ascii="Comic Sans MS" w:hAnsi="Comic Sans MS"/>
                <w:b/>
                <w:bCs/>
                <w:spacing w:val="-8"/>
                <w:sz w:val="28"/>
                <w:szCs w:val="28"/>
                <w:lang w:val="en-US" w:eastAsia="en-ZA"/>
              </w:rPr>
              <w:t>JUDGES:</w:t>
            </w:r>
          </w:p>
          <w:p w:rsidR="009912CF" w:rsidRPr="002C3538" w:rsidRDefault="009912CF" w:rsidP="002C3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/>
                <w:b/>
                <w:bCs/>
                <w:spacing w:val="-8"/>
                <w:sz w:val="28"/>
                <w:szCs w:val="28"/>
                <w:lang w:val="en-US" w:eastAsia="en-ZA"/>
              </w:rPr>
            </w:pPr>
          </w:p>
          <w:p w:rsidR="009912CF" w:rsidRPr="002C3538" w:rsidRDefault="009912CF" w:rsidP="002C3538">
            <w:pPr>
              <w:widowControl w:val="0"/>
              <w:tabs>
                <w:tab w:val="left" w:pos="-1432"/>
                <w:tab w:val="left" w:pos="-938"/>
                <w:tab w:val="left" w:pos="-218"/>
                <w:tab w:val="left" w:pos="851"/>
                <w:tab w:val="left" w:pos="2662"/>
                <w:tab w:val="left" w:pos="3382"/>
                <w:tab w:val="left" w:pos="4102"/>
                <w:tab w:val="left" w:pos="4822"/>
                <w:tab w:val="left" w:pos="5542"/>
                <w:tab w:val="left" w:pos="6262"/>
                <w:tab w:val="left" w:pos="6982"/>
                <w:tab w:val="left" w:pos="7702"/>
                <w:tab w:val="left" w:pos="8422"/>
                <w:tab w:val="left" w:pos="9142"/>
              </w:tabs>
              <w:spacing w:after="0" w:line="240" w:lineRule="auto"/>
              <w:ind w:left="1233" w:hanging="1053"/>
              <w:contextualSpacing/>
              <w:jc w:val="both"/>
              <w:rPr>
                <w:rFonts w:ascii="Comic Sans MS" w:hAnsi="Comic Sans MS" w:cs="Arial"/>
                <w:b/>
                <w:sz w:val="28"/>
                <w:szCs w:val="28"/>
                <w:lang w:val="en-GB"/>
              </w:rPr>
            </w:pPr>
            <w:r w:rsidRPr="002C3538">
              <w:rPr>
                <w:rFonts w:ascii="Comic Sans MS" w:hAnsi="Comic Sans MS" w:cs="Arial"/>
                <w:b/>
                <w:sz w:val="28"/>
                <w:szCs w:val="28"/>
                <w:lang w:val="en-GB"/>
              </w:rPr>
              <w:t xml:space="preserve">Steve Whitehouse (UK) </w:t>
            </w:r>
          </w:p>
          <w:p w:rsidR="009912CF" w:rsidRPr="002C3538" w:rsidRDefault="009912CF" w:rsidP="002C3538">
            <w:pPr>
              <w:widowControl w:val="0"/>
              <w:tabs>
                <w:tab w:val="left" w:pos="-1432"/>
                <w:tab w:val="left" w:pos="-938"/>
                <w:tab w:val="left" w:pos="-218"/>
                <w:tab w:val="left" w:pos="851"/>
                <w:tab w:val="left" w:pos="2662"/>
                <w:tab w:val="left" w:pos="3382"/>
                <w:tab w:val="left" w:pos="4102"/>
                <w:tab w:val="left" w:pos="4822"/>
                <w:tab w:val="left" w:pos="5542"/>
                <w:tab w:val="left" w:pos="6262"/>
                <w:tab w:val="left" w:pos="6982"/>
                <w:tab w:val="left" w:pos="7702"/>
                <w:tab w:val="left" w:pos="8422"/>
                <w:tab w:val="left" w:pos="9142"/>
              </w:tabs>
              <w:autoSpaceDE w:val="0"/>
              <w:autoSpaceDN w:val="0"/>
              <w:adjustRightInd w:val="0"/>
              <w:spacing w:after="0" w:line="240" w:lineRule="auto"/>
              <w:ind w:left="1233" w:hanging="1053"/>
              <w:contextualSpacing/>
              <w:rPr>
                <w:rFonts w:ascii="Comic Sans MS" w:hAnsi="Comic Sans MS" w:cs="Arial"/>
                <w:b/>
                <w:sz w:val="28"/>
                <w:szCs w:val="28"/>
                <w:lang w:val="en-GB"/>
              </w:rPr>
            </w:pPr>
            <w:r w:rsidRPr="002C3538">
              <w:rPr>
                <w:rFonts w:ascii="Comic Sans MS" w:hAnsi="Comic Sans MS"/>
                <w:b/>
                <w:sz w:val="28"/>
                <w:szCs w:val="28"/>
              </w:rPr>
              <w:t>Christine Chatwin</w:t>
            </w:r>
            <w:r w:rsidRPr="002C3538">
              <w:rPr>
                <w:rFonts w:ascii="Comic Sans MS" w:hAnsi="Comic Sans MS" w:cs="Arial"/>
                <w:b/>
                <w:sz w:val="28"/>
                <w:szCs w:val="28"/>
                <w:lang w:val="en-GB"/>
              </w:rPr>
              <w:t>(UK)</w:t>
            </w:r>
          </w:p>
          <w:p w:rsidR="009912CF" w:rsidRPr="002C3538" w:rsidRDefault="009912CF" w:rsidP="002C3538">
            <w:pPr>
              <w:widowControl w:val="0"/>
              <w:tabs>
                <w:tab w:val="left" w:pos="-1432"/>
                <w:tab w:val="left" w:pos="-938"/>
                <w:tab w:val="left" w:pos="-218"/>
                <w:tab w:val="left" w:pos="851"/>
                <w:tab w:val="left" w:pos="2662"/>
                <w:tab w:val="left" w:pos="3382"/>
                <w:tab w:val="left" w:pos="4102"/>
                <w:tab w:val="left" w:pos="4822"/>
                <w:tab w:val="left" w:pos="5542"/>
                <w:tab w:val="left" w:pos="6262"/>
                <w:tab w:val="left" w:pos="6982"/>
                <w:tab w:val="left" w:pos="7702"/>
                <w:tab w:val="left" w:pos="8422"/>
                <w:tab w:val="left" w:pos="9142"/>
              </w:tabs>
              <w:autoSpaceDE w:val="0"/>
              <w:autoSpaceDN w:val="0"/>
              <w:adjustRightInd w:val="0"/>
              <w:spacing w:after="0" w:line="240" w:lineRule="auto"/>
              <w:ind w:left="1233" w:hanging="1053"/>
              <w:contextualSpacing/>
              <w:rPr>
                <w:rFonts w:ascii="Comic Sans MS" w:hAnsi="Comic Sans MS"/>
                <w:b/>
                <w:bCs/>
                <w:sz w:val="28"/>
                <w:szCs w:val="28"/>
                <w:lang w:val="en-US" w:eastAsia="en-ZA"/>
              </w:rPr>
            </w:pPr>
            <w:r w:rsidRPr="002C3538">
              <w:rPr>
                <w:rFonts w:ascii="Comic Sans MS" w:hAnsi="Comic Sans MS"/>
                <w:b/>
                <w:bCs/>
                <w:sz w:val="28"/>
                <w:szCs w:val="28"/>
                <w:lang w:val="en-US" w:eastAsia="en-ZA"/>
              </w:rPr>
              <w:t>Bianca Janssen (Neth)</w:t>
            </w:r>
          </w:p>
          <w:p w:rsidR="009912CF" w:rsidRPr="002C3538" w:rsidRDefault="009912CF" w:rsidP="002C3538">
            <w:pPr>
              <w:widowControl w:val="0"/>
              <w:tabs>
                <w:tab w:val="left" w:pos="-1432"/>
                <w:tab w:val="left" w:pos="-938"/>
                <w:tab w:val="left" w:pos="-218"/>
                <w:tab w:val="left" w:pos="851"/>
                <w:tab w:val="left" w:pos="2662"/>
                <w:tab w:val="left" w:pos="3382"/>
                <w:tab w:val="left" w:pos="4102"/>
                <w:tab w:val="left" w:pos="4822"/>
                <w:tab w:val="left" w:pos="5542"/>
                <w:tab w:val="left" w:pos="6262"/>
                <w:tab w:val="left" w:pos="6982"/>
                <w:tab w:val="left" w:pos="7702"/>
                <w:tab w:val="left" w:pos="8422"/>
                <w:tab w:val="left" w:pos="9142"/>
              </w:tabs>
              <w:autoSpaceDE w:val="0"/>
              <w:autoSpaceDN w:val="0"/>
              <w:adjustRightInd w:val="0"/>
              <w:spacing w:after="0" w:line="240" w:lineRule="auto"/>
              <w:ind w:left="1233" w:hanging="1053"/>
              <w:contextualSpacing/>
              <w:rPr>
                <w:rFonts w:ascii="Comic Sans MS" w:hAnsi="Comic Sans MS"/>
                <w:b/>
                <w:bCs/>
                <w:sz w:val="28"/>
                <w:szCs w:val="28"/>
                <w:lang w:eastAsia="en-ZA"/>
              </w:rPr>
            </w:pPr>
            <w:r w:rsidRPr="002C3538">
              <w:rPr>
                <w:rFonts w:ascii="Comic Sans MS" w:hAnsi="Comic Sans MS" w:cs="Arial"/>
                <w:b/>
                <w:sz w:val="28"/>
                <w:szCs w:val="28"/>
                <w:lang w:val="en-GB"/>
              </w:rPr>
              <w:t xml:space="preserve">Pieter Odendaal (SA) </w:t>
            </w:r>
          </w:p>
          <w:p w:rsidR="009912CF" w:rsidRPr="002C3538" w:rsidRDefault="009912CF" w:rsidP="002C3538">
            <w:pPr>
              <w:widowControl w:val="0"/>
              <w:tabs>
                <w:tab w:val="left" w:pos="-1432"/>
                <w:tab w:val="left" w:pos="-938"/>
                <w:tab w:val="left" w:pos="-218"/>
                <w:tab w:val="left" w:pos="851"/>
                <w:tab w:val="left" w:pos="2662"/>
                <w:tab w:val="left" w:pos="3382"/>
                <w:tab w:val="left" w:pos="4102"/>
                <w:tab w:val="left" w:pos="4822"/>
                <w:tab w:val="left" w:pos="5542"/>
                <w:tab w:val="left" w:pos="6262"/>
                <w:tab w:val="left" w:pos="6982"/>
                <w:tab w:val="left" w:pos="7702"/>
                <w:tab w:val="left" w:pos="8422"/>
                <w:tab w:val="left" w:pos="9142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omic Sans MS" w:hAnsi="Comic Sans MS"/>
                <w:b/>
                <w:bCs/>
                <w:sz w:val="28"/>
                <w:szCs w:val="28"/>
                <w:lang w:val="en-US" w:eastAsia="en-ZA"/>
              </w:rPr>
            </w:pPr>
          </w:p>
          <w:p w:rsidR="009912CF" w:rsidRPr="002C3538" w:rsidRDefault="009912CF" w:rsidP="002C3538">
            <w:pPr>
              <w:widowControl w:val="0"/>
              <w:tabs>
                <w:tab w:val="left" w:pos="-1432"/>
                <w:tab w:val="left" w:pos="-938"/>
                <w:tab w:val="left" w:pos="-218"/>
                <w:tab w:val="left" w:pos="851"/>
                <w:tab w:val="left" w:pos="2662"/>
                <w:tab w:val="left" w:pos="3382"/>
                <w:tab w:val="left" w:pos="4102"/>
                <w:tab w:val="left" w:pos="4822"/>
                <w:tab w:val="left" w:pos="5542"/>
                <w:tab w:val="left" w:pos="6262"/>
                <w:tab w:val="left" w:pos="6982"/>
                <w:tab w:val="left" w:pos="7702"/>
                <w:tab w:val="left" w:pos="8422"/>
                <w:tab w:val="left" w:pos="9142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Comic Sans MS" w:hAnsi="Comic Sans MS"/>
                <w:b/>
                <w:bCs/>
                <w:sz w:val="28"/>
                <w:szCs w:val="28"/>
                <w:lang w:eastAsia="en-ZA"/>
              </w:rPr>
            </w:pPr>
            <w:r w:rsidRPr="002C3538">
              <w:rPr>
                <w:rFonts w:ascii="Comic Sans MS" w:hAnsi="Comic Sans MS"/>
                <w:b/>
                <w:bCs/>
                <w:sz w:val="28"/>
                <w:szCs w:val="28"/>
                <w:lang w:val="en-US" w:eastAsia="en-ZA"/>
              </w:rPr>
              <w:t>RINGSTEWARD:</w:t>
            </w:r>
          </w:p>
          <w:p w:rsidR="009912CF" w:rsidRPr="002C3538" w:rsidRDefault="009912CF" w:rsidP="002C353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omic Sans MS" w:hAnsi="Comic Sans MS"/>
                <w:b/>
                <w:bCs/>
                <w:sz w:val="28"/>
                <w:szCs w:val="28"/>
                <w:lang w:val="en-US" w:eastAsia="en-ZA"/>
              </w:rPr>
            </w:pPr>
            <w:r w:rsidRPr="002C3538">
              <w:rPr>
                <w:rFonts w:ascii="Comic Sans MS" w:hAnsi="Comic Sans MS"/>
                <w:b/>
                <w:bCs/>
                <w:sz w:val="28"/>
                <w:szCs w:val="28"/>
                <w:lang w:val="en-US" w:eastAsia="en-ZA"/>
              </w:rPr>
              <w:t>Marieta ten Napel</w:t>
            </w:r>
          </w:p>
        </w:tc>
        <w:tc>
          <w:tcPr>
            <w:tcW w:w="3895" w:type="dxa"/>
            <w:vAlign w:val="center"/>
          </w:tcPr>
          <w:p w:rsidR="009912CF" w:rsidRPr="002C3538" w:rsidRDefault="009912CF" w:rsidP="002C353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hanging="108"/>
              <w:jc w:val="center"/>
              <w:rPr>
                <w:rFonts w:ascii="Comic Sans MS" w:hAnsi="Comic Sans MS"/>
                <w:b/>
                <w:bCs/>
                <w:sz w:val="24"/>
                <w:szCs w:val="24"/>
                <w:lang w:val="en-US" w:eastAsia="en-ZA"/>
              </w:rPr>
            </w:pPr>
            <w:r w:rsidRPr="002C3538">
              <w:rPr>
                <w:rFonts w:ascii="Comic Sans MS" w:hAnsi="Comic Sans MS"/>
                <w:b/>
                <w:bCs/>
                <w:noProof/>
                <w:sz w:val="24"/>
                <w:szCs w:val="24"/>
                <w:lang w:eastAsia="en-ZA"/>
              </w:rPr>
              <w:t>“2015 HOBO’S”</w:t>
            </w:r>
            <w:r w:rsidRPr="002C3538">
              <w:rPr>
                <w:rFonts w:ascii="Comic Sans MS" w:hAnsi="Comic Sans MS"/>
                <w:b/>
                <w:noProof/>
                <w:sz w:val="24"/>
                <w:szCs w:val="24"/>
                <w:lang w:val="en-US"/>
              </w:rPr>
              <w:pict>
                <v:shape id="Picture 10" o:spid="_x0000_i1029" type="#_x0000_t75" style="width:190.5pt;height:120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">
                  <v:imagedata r:id="rId11" o:title="" croptop="-529f" cropbottom="-808f" cropleft="-172f"/>
                  <o:lock v:ext="edit" aspectratio="f"/>
                </v:shape>
              </w:pict>
            </w:r>
          </w:p>
        </w:tc>
      </w:tr>
    </w:tbl>
    <w:p w:rsidR="009912CF" w:rsidRPr="00BF1BA8" w:rsidRDefault="009912CF" w:rsidP="00E259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bCs/>
          <w:sz w:val="16"/>
          <w:szCs w:val="16"/>
          <w:lang w:eastAsia="en-ZA"/>
        </w:rPr>
      </w:pPr>
    </w:p>
    <w:p w:rsidR="009912CF" w:rsidRDefault="009912CF" w:rsidP="00FC18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hanging="568"/>
        <w:jc w:val="center"/>
        <w:rPr>
          <w:rFonts w:ascii="Comic Sans MS" w:hAnsi="Comic Sans MS"/>
          <w:b/>
          <w:bCs/>
          <w:color w:val="000000"/>
          <w:spacing w:val="-1"/>
          <w:lang w:val="en-US" w:eastAsia="en-ZA"/>
        </w:rPr>
      </w:pPr>
      <w:r w:rsidRPr="00903B83">
        <w:rPr>
          <w:rFonts w:ascii="Comic Sans MS" w:hAnsi="Comic Sans MS"/>
          <w:b/>
          <w:bCs/>
          <w:color w:val="000000"/>
          <w:spacing w:val="-3"/>
          <w:lang w:val="en-US" w:eastAsia="en-ZA"/>
        </w:rPr>
        <w:t>Breed Classes:</w:t>
      </w:r>
      <w:r>
        <w:rPr>
          <w:rFonts w:ascii="Comic Sans MS" w:hAnsi="Comic Sans MS"/>
          <w:b/>
          <w:bCs/>
          <w:color w:val="000000"/>
          <w:spacing w:val="-3"/>
          <w:lang w:val="en-US" w:eastAsia="en-ZA"/>
        </w:rPr>
        <w:t xml:space="preserve"> </w:t>
      </w:r>
      <w:r w:rsidRPr="00903B83">
        <w:rPr>
          <w:rFonts w:ascii="Comic Sans MS" w:hAnsi="Comic Sans MS"/>
          <w:b/>
          <w:bCs/>
          <w:color w:val="000000"/>
          <w:lang w:val="en-US" w:eastAsia="en-ZA"/>
        </w:rPr>
        <w:t>Baby Puppy</w:t>
      </w:r>
      <w:r>
        <w:rPr>
          <w:rFonts w:ascii="Comic Sans MS" w:hAnsi="Comic Sans MS"/>
          <w:b/>
          <w:bCs/>
          <w:color w:val="000000"/>
          <w:lang w:val="en-US" w:eastAsia="en-ZA"/>
        </w:rPr>
        <w:t>*</w:t>
      </w:r>
      <w:r w:rsidRPr="002F17EE">
        <w:rPr>
          <w:rFonts w:ascii="Comic Sans MS" w:hAnsi="Comic Sans MS"/>
          <w:b/>
          <w:bCs/>
          <w:color w:val="000000"/>
          <w:lang w:val="en-US" w:eastAsia="en-ZA"/>
        </w:rPr>
        <w:t xml:space="preserve"> (</w:t>
      </w:r>
      <w:r w:rsidRPr="002F17EE">
        <w:rPr>
          <w:rFonts w:ascii="Comic Sans MS" w:hAnsi="Comic Sans MS"/>
          <w:b/>
          <w:bCs/>
          <w:color w:val="000000"/>
          <w:spacing w:val="-2"/>
          <w:lang w:val="en-US" w:eastAsia="en-ZA"/>
        </w:rPr>
        <w:t>1 class both dogs and bitches</w:t>
      </w:r>
      <w:r w:rsidRPr="002F17EE">
        <w:rPr>
          <w:rFonts w:ascii="Comic Sans MS" w:hAnsi="Comic Sans MS"/>
          <w:b/>
          <w:bCs/>
          <w:color w:val="000000"/>
          <w:lang w:val="en-US" w:eastAsia="en-ZA"/>
        </w:rPr>
        <w:t xml:space="preserve"> – 3-6 months)</w:t>
      </w:r>
      <w:r w:rsidRPr="00903B83">
        <w:rPr>
          <w:rFonts w:ascii="Comic Sans MS" w:hAnsi="Comic Sans MS"/>
          <w:b/>
          <w:bCs/>
          <w:color w:val="000000"/>
          <w:lang w:val="en-US" w:eastAsia="en-ZA"/>
        </w:rPr>
        <w:t xml:space="preserve">, </w:t>
      </w:r>
      <w:r w:rsidRPr="00903B83">
        <w:rPr>
          <w:rFonts w:ascii="Comic Sans MS" w:hAnsi="Comic Sans MS"/>
          <w:b/>
          <w:bCs/>
          <w:color w:val="000000"/>
          <w:spacing w:val="-2"/>
          <w:lang w:val="en-US" w:eastAsia="en-ZA"/>
        </w:rPr>
        <w:t>Puppy</w:t>
      </w:r>
      <w:r w:rsidRPr="002F17EE">
        <w:rPr>
          <w:rFonts w:ascii="Comic Sans MS" w:hAnsi="Comic Sans MS"/>
          <w:b/>
          <w:bCs/>
          <w:color w:val="000000"/>
          <w:spacing w:val="-2"/>
          <w:lang w:val="en-US" w:eastAsia="en-ZA"/>
        </w:rPr>
        <w:t xml:space="preserve"> (</w:t>
      </w:r>
      <w:r>
        <w:rPr>
          <w:rFonts w:ascii="Comic Sans MS" w:hAnsi="Comic Sans MS"/>
          <w:b/>
          <w:bCs/>
          <w:color w:val="000000"/>
          <w:spacing w:val="-2"/>
          <w:lang w:val="en-US" w:eastAsia="en-ZA"/>
        </w:rPr>
        <w:t>6</w:t>
      </w:r>
      <w:r w:rsidRPr="002F17EE">
        <w:rPr>
          <w:rFonts w:ascii="Comic Sans MS" w:hAnsi="Comic Sans MS"/>
          <w:b/>
          <w:bCs/>
          <w:color w:val="000000"/>
          <w:spacing w:val="-2"/>
          <w:lang w:val="en-US" w:eastAsia="en-ZA"/>
        </w:rPr>
        <w:t>-12 months)</w:t>
      </w:r>
      <w:r w:rsidRPr="00903B83">
        <w:rPr>
          <w:rFonts w:ascii="Comic Sans MS" w:hAnsi="Comic Sans MS"/>
          <w:b/>
          <w:bCs/>
          <w:color w:val="000000"/>
          <w:spacing w:val="-2"/>
          <w:lang w:val="en-US" w:eastAsia="en-ZA"/>
        </w:rPr>
        <w:t>,</w:t>
      </w:r>
      <w:bookmarkStart w:id="0" w:name="_GoBack"/>
      <w:bookmarkEnd w:id="0"/>
      <w:r>
        <w:rPr>
          <w:rFonts w:ascii="Comic Sans MS" w:hAnsi="Comic Sans MS"/>
          <w:b/>
          <w:bCs/>
          <w:color w:val="000000"/>
          <w:spacing w:val="-2"/>
          <w:lang w:val="en-US" w:eastAsia="en-ZA"/>
        </w:rPr>
        <w:t xml:space="preserve"> </w:t>
      </w:r>
      <w:r w:rsidRPr="00903B83">
        <w:rPr>
          <w:rFonts w:ascii="Comic Sans MS" w:hAnsi="Comic Sans MS"/>
          <w:b/>
          <w:bCs/>
          <w:color w:val="000000"/>
          <w:spacing w:val="-2"/>
          <w:lang w:val="en-US" w:eastAsia="en-ZA"/>
        </w:rPr>
        <w:t>Junior</w:t>
      </w:r>
      <w:r w:rsidRPr="002F17EE">
        <w:rPr>
          <w:rFonts w:ascii="Comic Sans MS" w:hAnsi="Comic Sans MS"/>
          <w:b/>
          <w:bCs/>
          <w:color w:val="000000"/>
          <w:spacing w:val="-2"/>
          <w:lang w:val="en-US" w:eastAsia="en-ZA"/>
        </w:rPr>
        <w:t xml:space="preserve"> (1</w:t>
      </w:r>
      <w:r>
        <w:rPr>
          <w:rFonts w:ascii="Comic Sans MS" w:hAnsi="Comic Sans MS"/>
          <w:b/>
          <w:bCs/>
          <w:color w:val="000000"/>
          <w:spacing w:val="-2"/>
          <w:lang w:val="en-US" w:eastAsia="en-ZA"/>
        </w:rPr>
        <w:t>2</w:t>
      </w:r>
      <w:r w:rsidRPr="002F17EE">
        <w:rPr>
          <w:rFonts w:ascii="Comic Sans MS" w:hAnsi="Comic Sans MS"/>
          <w:b/>
          <w:bCs/>
          <w:color w:val="000000"/>
          <w:spacing w:val="-2"/>
          <w:lang w:val="en-US" w:eastAsia="en-ZA"/>
        </w:rPr>
        <w:t>-18 months)</w:t>
      </w:r>
      <w:r w:rsidRPr="00903B83">
        <w:rPr>
          <w:rFonts w:ascii="Comic Sans MS" w:hAnsi="Comic Sans MS"/>
          <w:b/>
          <w:bCs/>
          <w:color w:val="000000"/>
          <w:spacing w:val="-2"/>
          <w:lang w:val="en-US" w:eastAsia="en-ZA"/>
        </w:rPr>
        <w:t>, Graduate</w:t>
      </w:r>
      <w:r w:rsidRPr="002F17EE">
        <w:rPr>
          <w:rFonts w:ascii="Comic Sans MS" w:hAnsi="Comic Sans MS"/>
          <w:b/>
          <w:bCs/>
          <w:color w:val="000000"/>
          <w:spacing w:val="-2"/>
          <w:lang w:val="en-US" w:eastAsia="en-ZA"/>
        </w:rPr>
        <w:t xml:space="preserve"> (1</w:t>
      </w:r>
      <w:r>
        <w:rPr>
          <w:rFonts w:ascii="Comic Sans MS" w:hAnsi="Comic Sans MS"/>
          <w:b/>
          <w:bCs/>
          <w:color w:val="000000"/>
          <w:spacing w:val="-2"/>
          <w:lang w:val="en-US" w:eastAsia="en-ZA"/>
        </w:rPr>
        <w:t>8</w:t>
      </w:r>
      <w:r w:rsidRPr="002F17EE">
        <w:rPr>
          <w:rFonts w:ascii="Comic Sans MS" w:hAnsi="Comic Sans MS"/>
          <w:b/>
          <w:bCs/>
          <w:color w:val="000000"/>
          <w:spacing w:val="-2"/>
          <w:lang w:val="en-US" w:eastAsia="en-ZA"/>
        </w:rPr>
        <w:t>-24 months)</w:t>
      </w:r>
      <w:r>
        <w:rPr>
          <w:rFonts w:ascii="Comic Sans MS" w:hAnsi="Comic Sans MS"/>
          <w:b/>
          <w:bCs/>
          <w:color w:val="000000"/>
          <w:spacing w:val="-2"/>
          <w:lang w:val="en-US" w:eastAsia="en-ZA"/>
        </w:rPr>
        <w:t>, Imported</w:t>
      </w:r>
      <w:r w:rsidRPr="002F17EE">
        <w:rPr>
          <w:rFonts w:ascii="Comic Sans MS" w:hAnsi="Comic Sans MS"/>
          <w:b/>
          <w:bCs/>
          <w:color w:val="000000"/>
          <w:spacing w:val="-2"/>
          <w:lang w:val="en-US" w:eastAsia="en-ZA"/>
        </w:rPr>
        <w:t xml:space="preserve"> (1 class both dogs and bitches)</w:t>
      </w:r>
      <w:r w:rsidRPr="00903B83">
        <w:rPr>
          <w:rFonts w:ascii="Comic Sans MS" w:hAnsi="Comic Sans MS"/>
          <w:b/>
          <w:bCs/>
          <w:color w:val="000000"/>
          <w:spacing w:val="-2"/>
          <w:lang w:val="en-US" w:eastAsia="en-ZA"/>
        </w:rPr>
        <w:t>, Veteran</w:t>
      </w:r>
      <w:r w:rsidRPr="002F17EE">
        <w:rPr>
          <w:rFonts w:ascii="Comic Sans MS" w:hAnsi="Comic Sans MS"/>
          <w:b/>
          <w:bCs/>
          <w:color w:val="000000"/>
          <w:spacing w:val="-2"/>
          <w:lang w:val="en-US" w:eastAsia="en-ZA"/>
        </w:rPr>
        <w:t xml:space="preserve"> (6 years and older)</w:t>
      </w:r>
      <w:r w:rsidRPr="00903B83">
        <w:rPr>
          <w:rFonts w:ascii="Comic Sans MS" w:hAnsi="Comic Sans MS"/>
          <w:b/>
          <w:bCs/>
          <w:color w:val="000000"/>
          <w:spacing w:val="-2"/>
          <w:lang w:val="en-US" w:eastAsia="en-ZA"/>
        </w:rPr>
        <w:t xml:space="preserve">, SA </w:t>
      </w:r>
      <w:r w:rsidRPr="00903B83">
        <w:rPr>
          <w:rFonts w:ascii="Comic Sans MS" w:hAnsi="Comic Sans MS"/>
          <w:b/>
          <w:bCs/>
          <w:color w:val="000000"/>
          <w:spacing w:val="-1"/>
          <w:lang w:val="en-US" w:eastAsia="en-ZA"/>
        </w:rPr>
        <w:t>Bred, Open &amp; Champion</w:t>
      </w:r>
    </w:p>
    <w:p w:rsidR="009912CF" w:rsidRDefault="009912CF" w:rsidP="00E2591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Comic Sans MS" w:hAnsi="Comic Sans MS"/>
          <w:b/>
          <w:bCs/>
          <w:color w:val="000000"/>
          <w:spacing w:val="-1"/>
          <w:sz w:val="16"/>
          <w:szCs w:val="16"/>
          <w:lang w:val="en-US" w:eastAsia="en-ZA"/>
        </w:rPr>
      </w:pPr>
    </w:p>
    <w:p w:rsidR="009912CF" w:rsidRDefault="009912CF" w:rsidP="00BF1BA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bCs/>
          <w:color w:val="000000"/>
          <w:spacing w:val="-1"/>
          <w:lang w:val="en-US" w:eastAsia="en-ZA"/>
        </w:rPr>
      </w:pPr>
      <w:r>
        <w:rPr>
          <w:rFonts w:ascii="Comic Sans MS" w:hAnsi="Comic Sans MS"/>
          <w:b/>
          <w:bCs/>
          <w:color w:val="000000"/>
          <w:spacing w:val="-1"/>
          <w:lang w:val="en-US" w:eastAsia="en-ZA"/>
        </w:rPr>
        <w:t>OTHER COMPETITIONS: BEST DRESSED TEAM, BEST “GEES”, BRAAI COMPETITION AS WELL AS CHILD AND JUNIOR HANDLING</w:t>
      </w:r>
    </w:p>
    <w:p w:rsidR="009912CF" w:rsidRDefault="009912CF" w:rsidP="00BF1BA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bCs/>
          <w:color w:val="000000"/>
          <w:spacing w:val="-1"/>
          <w:lang w:val="en-US" w:eastAsia="en-ZA"/>
        </w:rPr>
      </w:pPr>
    </w:p>
    <w:p w:rsidR="009912CF" w:rsidRDefault="009912CF" w:rsidP="00BF1BA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bCs/>
          <w:color w:val="000000"/>
          <w:spacing w:val="-1"/>
          <w:lang w:val="en-US" w:eastAsia="en-ZA"/>
        </w:rPr>
      </w:pPr>
      <w:r>
        <w:rPr>
          <w:rFonts w:ascii="Comic Sans MS" w:hAnsi="Comic Sans MS"/>
          <w:b/>
          <w:bCs/>
          <w:color w:val="000000"/>
          <w:spacing w:val="-1"/>
          <w:lang w:val="en-US" w:eastAsia="en-ZA"/>
        </w:rPr>
        <w:t>COME AND JOIN US FOR A DAY FULL OF FUN AND LAUGHTER!</w:t>
      </w:r>
    </w:p>
    <w:p w:rsidR="009912CF" w:rsidRDefault="009912CF" w:rsidP="00BF1BA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bCs/>
          <w:color w:val="000000"/>
          <w:spacing w:val="-1"/>
          <w:lang w:val="en-US" w:eastAsia="en-ZA"/>
        </w:rPr>
      </w:pPr>
      <w:r>
        <w:rPr>
          <w:rFonts w:ascii="Comic Sans MS" w:hAnsi="Comic Sans MS"/>
          <w:b/>
          <w:bCs/>
          <w:color w:val="000000"/>
          <w:spacing w:val="-1"/>
          <w:lang w:val="en-US" w:eastAsia="en-ZA"/>
        </w:rPr>
        <w:t>PLEASE BRING OWN MEAT, PLATES, CUTLERY, DRINKS AND GLASSES</w:t>
      </w:r>
    </w:p>
    <w:p w:rsidR="009912CF" w:rsidRPr="00D84DF0" w:rsidRDefault="009912CF" w:rsidP="00BF1BA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bCs/>
          <w:color w:val="000000"/>
          <w:spacing w:val="-1"/>
          <w:sz w:val="16"/>
          <w:szCs w:val="16"/>
          <w:lang w:val="en-US" w:eastAsia="en-ZA"/>
        </w:rPr>
      </w:pPr>
    </w:p>
    <w:p w:rsidR="009912CF" w:rsidRDefault="009912CF" w:rsidP="00BF1BA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bCs/>
          <w:color w:val="000000"/>
          <w:spacing w:val="-1"/>
          <w:lang w:val="en-US" w:eastAsia="en-ZA"/>
        </w:rPr>
      </w:pPr>
      <w:r w:rsidRPr="00D84DF0">
        <w:rPr>
          <w:rFonts w:ascii="Comic Sans MS" w:hAnsi="Comic Sans MS"/>
          <w:b/>
          <w:bCs/>
          <w:color w:val="000000"/>
          <w:spacing w:val="-1"/>
          <w:sz w:val="24"/>
          <w:szCs w:val="24"/>
          <w:lang w:val="en-US" w:eastAsia="en-ZA"/>
        </w:rPr>
        <w:t>RAFFLES</w:t>
      </w:r>
      <w:r>
        <w:rPr>
          <w:rFonts w:ascii="Comic Sans MS" w:hAnsi="Comic Sans MS"/>
          <w:b/>
          <w:bCs/>
          <w:color w:val="000000"/>
          <w:spacing w:val="-1"/>
          <w:sz w:val="24"/>
          <w:szCs w:val="24"/>
          <w:lang w:val="en-US" w:eastAsia="en-ZA"/>
        </w:rPr>
        <w:t>!!!</w:t>
      </w:r>
    </w:p>
    <w:p w:rsidR="009912CF" w:rsidRDefault="009912CF" w:rsidP="00BF1BA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bCs/>
          <w:color w:val="000000"/>
          <w:spacing w:val="-1"/>
          <w:lang w:val="en-US" w:eastAsia="en-ZA"/>
        </w:rPr>
      </w:pPr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left:0;text-align:left;margin-left:266.4pt;margin-top:15.5pt;width:336.6pt;height:22.8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" stroked="f" strokeweight=".5pt">
            <v:path arrowok="t"/>
            <v:textbox>
              <w:txbxContent>
                <w:p w:rsidR="009912CF" w:rsidRPr="00BF1BA8" w:rsidRDefault="009912CF" w:rsidP="00D84DF0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b/>
                      <w:bCs/>
                      <w:color w:val="000000"/>
                      <w:spacing w:val="-1"/>
                      <w:sz w:val="16"/>
                      <w:szCs w:val="16"/>
                      <w:lang w:val="en-US" w:eastAsia="en-ZA"/>
                    </w:rPr>
                  </w:pPr>
                  <w:r w:rsidRPr="00D84DF0">
                    <w:rPr>
                      <w:rFonts w:ascii="Comic Sans MS" w:hAnsi="Comic Sans MS"/>
                      <w:b/>
                      <w:bCs/>
                      <w:color w:val="000000"/>
                      <w:spacing w:val="-1"/>
                      <w:sz w:val="20"/>
                      <w:szCs w:val="20"/>
                      <w:lang w:val="en-US" w:eastAsia="en-ZA"/>
                    </w:rPr>
                    <w:t>Susan</w:t>
                  </w:r>
                  <w:r>
                    <w:rPr>
                      <w:rFonts w:ascii="Comic Sans MS" w:hAnsi="Comic Sans MS"/>
                      <w:b/>
                      <w:bCs/>
                      <w:color w:val="000000"/>
                      <w:spacing w:val="-1"/>
                      <w:sz w:val="20"/>
                      <w:szCs w:val="20"/>
                      <w:lang w:val="en-US" w:eastAsia="en-ZA"/>
                    </w:rPr>
                    <w:t xml:space="preserve"> </w:t>
                  </w:r>
                  <w:r w:rsidRPr="00D84DF0">
                    <w:rPr>
                      <w:rFonts w:ascii="Comic Sans MS" w:hAnsi="Comic Sans MS"/>
                      <w:b/>
                      <w:bCs/>
                      <w:color w:val="000000"/>
                      <w:spacing w:val="-1"/>
                      <w:sz w:val="20"/>
                      <w:szCs w:val="20"/>
                      <w:lang w:val="en-US" w:eastAsia="en-ZA"/>
                    </w:rPr>
                    <w:t>Kleijnhans will also do a performance with Robocop</w:t>
                  </w:r>
                  <w:r>
                    <w:rPr>
                      <w:rFonts w:ascii="Comic Sans MS" w:hAnsi="Comic Sans MS"/>
                      <w:b/>
                      <w:bCs/>
                      <w:color w:val="000000"/>
                      <w:spacing w:val="-1"/>
                      <w:sz w:val="16"/>
                      <w:szCs w:val="16"/>
                      <w:lang w:val="en-US" w:eastAsia="en-ZA"/>
                    </w:rPr>
                    <w:t>.</w:t>
                  </w:r>
                </w:p>
                <w:p w:rsidR="009912CF" w:rsidRDefault="009912CF"/>
              </w:txbxContent>
            </v:textbox>
          </v:shape>
        </w:pict>
      </w:r>
    </w:p>
    <w:p w:rsidR="009912CF" w:rsidRDefault="009912CF" w:rsidP="001075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bCs/>
          <w:color w:val="000000"/>
          <w:spacing w:val="-1"/>
          <w:lang w:val="en-US" w:eastAsia="en-ZA"/>
        </w:rPr>
      </w:pPr>
      <w:r>
        <w:rPr>
          <w:rFonts w:ascii="Comic Sans MS" w:hAnsi="Comic Sans MS"/>
          <w:b/>
          <w:bCs/>
          <w:color w:val="000000"/>
          <w:spacing w:val="-1"/>
          <w:lang w:val="en-US" w:eastAsia="en-ZA"/>
        </w:rPr>
        <w:t>“2015 HIPPIES - FLOWER POWER”</w:t>
      </w:r>
    </w:p>
    <w:p w:rsidR="009912CF" w:rsidRDefault="009912CF" w:rsidP="001075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  <w:b/>
          <w:bCs/>
          <w:noProof/>
          <w:color w:val="000000"/>
          <w:spacing w:val="-2"/>
          <w:sz w:val="24"/>
          <w:szCs w:val="24"/>
          <w:lang w:eastAsia="en-ZA"/>
        </w:rPr>
      </w:pPr>
      <w:r w:rsidRPr="002C3538">
        <w:rPr>
          <w:rFonts w:ascii="Comic Sans MS" w:hAnsi="Comic Sans MS"/>
          <w:b/>
          <w:noProof/>
          <w:color w:val="000000"/>
          <w:spacing w:val="-2"/>
          <w:sz w:val="24"/>
          <w:szCs w:val="24"/>
          <w:lang w:val="en-US"/>
        </w:rPr>
        <w:pict>
          <v:shape id="Picture 13" o:spid="_x0000_i1030" type="#_x0000_t75" style="width:211.5pt;height:117pt;visibility:visible" o:gfxdata="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">
            <v:imagedata r:id="rId12" o:title="" croptop="-531f" cropbottom="-727f" cropleft="-296f"/>
            <o:lock v:ext="edit" aspectratio="f"/>
          </v:shape>
        </w:pict>
      </w:r>
      <w:r w:rsidRPr="002C3538">
        <w:rPr>
          <w:rFonts w:ascii="Comic Sans MS" w:hAnsi="Comic Sans MS"/>
          <w:b/>
          <w:noProof/>
          <w:color w:val="000000"/>
          <w:spacing w:val="-2"/>
          <w:sz w:val="24"/>
          <w:szCs w:val="24"/>
          <w:lang w:val="en-US"/>
        </w:rPr>
        <w:pict>
          <v:shape id="Picture 6" o:spid="_x0000_i1031" type="#_x0000_t75" style="width:216.75pt;height:100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">
            <v:imagedata r:id="rId13" o:title="" croptop="-633f" cropbottom="-966f" cropright="-30f"/>
            <o:lock v:ext="edit" aspectratio="f"/>
          </v:shape>
        </w:pict>
      </w:r>
    </w:p>
    <w:p w:rsidR="009912CF" w:rsidRDefault="009912CF" w:rsidP="00FD4A87">
      <w:pPr>
        <w:widowControl w:val="0"/>
        <w:shd w:val="clear" w:color="auto" w:fill="FFFFFF"/>
        <w:tabs>
          <w:tab w:val="left" w:pos="2486"/>
        </w:tabs>
        <w:autoSpaceDE w:val="0"/>
        <w:autoSpaceDN w:val="0"/>
        <w:adjustRightInd w:val="0"/>
        <w:spacing w:after="0" w:line="240" w:lineRule="auto"/>
        <w:ind w:right="-307"/>
        <w:rPr>
          <w:rFonts w:ascii="Comic Sans MS" w:hAnsi="Comic Sans MS"/>
          <w:b/>
          <w:bCs/>
          <w:color w:val="000000"/>
          <w:spacing w:val="-2"/>
          <w:sz w:val="24"/>
          <w:szCs w:val="24"/>
          <w:lang w:val="en-US" w:eastAsia="en-ZA"/>
        </w:rPr>
      </w:pPr>
    </w:p>
    <w:p w:rsidR="009912CF" w:rsidRDefault="009912CF" w:rsidP="00174802">
      <w:pPr>
        <w:widowControl w:val="0"/>
        <w:shd w:val="clear" w:color="auto" w:fill="FFFFFF"/>
        <w:tabs>
          <w:tab w:val="left" w:pos="2486"/>
          <w:tab w:val="left" w:pos="10176"/>
        </w:tabs>
        <w:autoSpaceDE w:val="0"/>
        <w:autoSpaceDN w:val="0"/>
        <w:adjustRightInd w:val="0"/>
        <w:spacing w:after="0" w:line="240" w:lineRule="auto"/>
        <w:ind w:left="2160" w:right="-449" w:hanging="3153"/>
        <w:jc w:val="center"/>
      </w:pPr>
      <w:r w:rsidRPr="00E25910">
        <w:rPr>
          <w:rFonts w:ascii="Comic Sans MS" w:hAnsi="Comic Sans MS"/>
          <w:b/>
          <w:bCs/>
          <w:sz w:val="20"/>
          <w:szCs w:val="20"/>
          <w:lang w:eastAsia="en-ZA"/>
        </w:rPr>
        <w:t>RIGHT OF ADMISSION RESERVED</w:t>
      </w:r>
    </w:p>
    <w:sectPr w:rsidR="009912CF" w:rsidSect="0010756F">
      <w:pgSz w:w="11906" w:h="16838"/>
      <w:pgMar w:top="54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12CF" w:rsidRDefault="009912CF" w:rsidP="00D84DF0">
      <w:pPr>
        <w:spacing w:after="0" w:line="240" w:lineRule="auto"/>
      </w:pPr>
      <w:r>
        <w:separator/>
      </w:r>
    </w:p>
  </w:endnote>
  <w:endnote w:type="continuationSeparator" w:id="0">
    <w:p w:rsidR="009912CF" w:rsidRDefault="009912CF" w:rsidP="00D84D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12CF" w:rsidRDefault="009912CF" w:rsidP="00D84DF0">
      <w:pPr>
        <w:spacing w:after="0" w:line="240" w:lineRule="auto"/>
      </w:pPr>
      <w:r>
        <w:separator/>
      </w:r>
    </w:p>
  </w:footnote>
  <w:footnote w:type="continuationSeparator" w:id="0">
    <w:p w:rsidR="009912CF" w:rsidRDefault="009912CF" w:rsidP="00D84D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A16F06"/>
    <w:multiLevelType w:val="hybridMultilevel"/>
    <w:tmpl w:val="09EC11E8"/>
    <w:lvl w:ilvl="0" w:tplc="B952F6D0">
      <w:start w:val="1"/>
      <w:numFmt w:val="decimal"/>
      <w:lvlText w:val="%1."/>
      <w:lvlJc w:val="left"/>
      <w:pPr>
        <w:ind w:left="1233" w:hanging="360"/>
      </w:pPr>
      <w:rPr>
        <w:rFonts w:cs="Times New Roman" w:hint="default"/>
      </w:rPr>
    </w:lvl>
    <w:lvl w:ilvl="1" w:tplc="1C090019" w:tentative="1">
      <w:start w:val="1"/>
      <w:numFmt w:val="lowerLetter"/>
      <w:lvlText w:val="%2."/>
      <w:lvlJc w:val="left"/>
      <w:pPr>
        <w:ind w:left="1953" w:hanging="360"/>
      </w:pPr>
      <w:rPr>
        <w:rFonts w:cs="Times New Roman"/>
      </w:rPr>
    </w:lvl>
    <w:lvl w:ilvl="2" w:tplc="1C09001B" w:tentative="1">
      <w:start w:val="1"/>
      <w:numFmt w:val="lowerRoman"/>
      <w:lvlText w:val="%3."/>
      <w:lvlJc w:val="right"/>
      <w:pPr>
        <w:ind w:left="2673" w:hanging="180"/>
      </w:pPr>
      <w:rPr>
        <w:rFonts w:cs="Times New Roman"/>
      </w:rPr>
    </w:lvl>
    <w:lvl w:ilvl="3" w:tplc="1C09000F" w:tentative="1">
      <w:start w:val="1"/>
      <w:numFmt w:val="decimal"/>
      <w:lvlText w:val="%4."/>
      <w:lvlJc w:val="left"/>
      <w:pPr>
        <w:ind w:left="3393" w:hanging="360"/>
      </w:pPr>
      <w:rPr>
        <w:rFonts w:cs="Times New Roman"/>
      </w:rPr>
    </w:lvl>
    <w:lvl w:ilvl="4" w:tplc="1C090019" w:tentative="1">
      <w:start w:val="1"/>
      <w:numFmt w:val="lowerLetter"/>
      <w:lvlText w:val="%5."/>
      <w:lvlJc w:val="left"/>
      <w:pPr>
        <w:ind w:left="4113" w:hanging="360"/>
      </w:pPr>
      <w:rPr>
        <w:rFonts w:cs="Times New Roman"/>
      </w:rPr>
    </w:lvl>
    <w:lvl w:ilvl="5" w:tplc="1C09001B" w:tentative="1">
      <w:start w:val="1"/>
      <w:numFmt w:val="lowerRoman"/>
      <w:lvlText w:val="%6."/>
      <w:lvlJc w:val="right"/>
      <w:pPr>
        <w:ind w:left="4833" w:hanging="180"/>
      </w:pPr>
      <w:rPr>
        <w:rFonts w:cs="Times New Roman"/>
      </w:rPr>
    </w:lvl>
    <w:lvl w:ilvl="6" w:tplc="1C09000F" w:tentative="1">
      <w:start w:val="1"/>
      <w:numFmt w:val="decimal"/>
      <w:lvlText w:val="%7."/>
      <w:lvlJc w:val="left"/>
      <w:pPr>
        <w:ind w:left="5553" w:hanging="360"/>
      </w:pPr>
      <w:rPr>
        <w:rFonts w:cs="Times New Roman"/>
      </w:rPr>
    </w:lvl>
    <w:lvl w:ilvl="7" w:tplc="1C090019" w:tentative="1">
      <w:start w:val="1"/>
      <w:numFmt w:val="lowerLetter"/>
      <w:lvlText w:val="%8."/>
      <w:lvlJc w:val="left"/>
      <w:pPr>
        <w:ind w:left="6273" w:hanging="360"/>
      </w:pPr>
      <w:rPr>
        <w:rFonts w:cs="Times New Roman"/>
      </w:rPr>
    </w:lvl>
    <w:lvl w:ilvl="8" w:tplc="1C09001B" w:tentative="1">
      <w:start w:val="1"/>
      <w:numFmt w:val="lowerRoman"/>
      <w:lvlText w:val="%9."/>
      <w:lvlJc w:val="right"/>
      <w:pPr>
        <w:ind w:left="6993" w:hanging="180"/>
      </w:pPr>
      <w:rPr>
        <w:rFonts w:cs="Times New Roman"/>
      </w:rPr>
    </w:lvl>
  </w:abstractNum>
  <w:abstractNum w:abstractNumId="1">
    <w:nsid w:val="7F4C62BF"/>
    <w:multiLevelType w:val="hybridMultilevel"/>
    <w:tmpl w:val="40DE0F68"/>
    <w:lvl w:ilvl="0" w:tplc="F252B7F8">
      <w:numFmt w:val="bullet"/>
      <w:lvlText w:val=""/>
      <w:lvlJc w:val="left"/>
      <w:pPr>
        <w:ind w:left="76" w:hanging="360"/>
      </w:pPr>
      <w:rPr>
        <w:rFonts w:ascii="Symbol" w:eastAsia="Times New Roman" w:hAnsi="Symbol" w:hint="default"/>
      </w:rPr>
    </w:lvl>
    <w:lvl w:ilvl="1" w:tplc="1C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1C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1C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1C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E0887"/>
    <w:rsid w:val="000018EF"/>
    <w:rsid w:val="00003B1B"/>
    <w:rsid w:val="00003D8B"/>
    <w:rsid w:val="00006AAD"/>
    <w:rsid w:val="000076D7"/>
    <w:rsid w:val="000078AF"/>
    <w:rsid w:val="00011372"/>
    <w:rsid w:val="00012D0C"/>
    <w:rsid w:val="00014D14"/>
    <w:rsid w:val="00016162"/>
    <w:rsid w:val="0002456B"/>
    <w:rsid w:val="00026320"/>
    <w:rsid w:val="000267F0"/>
    <w:rsid w:val="00027ACB"/>
    <w:rsid w:val="000308E2"/>
    <w:rsid w:val="00032AA2"/>
    <w:rsid w:val="00033032"/>
    <w:rsid w:val="000351A5"/>
    <w:rsid w:val="0004279D"/>
    <w:rsid w:val="00042C65"/>
    <w:rsid w:val="00043147"/>
    <w:rsid w:val="000450AB"/>
    <w:rsid w:val="00046BD5"/>
    <w:rsid w:val="00046FA1"/>
    <w:rsid w:val="00056468"/>
    <w:rsid w:val="000568DC"/>
    <w:rsid w:val="00061BE8"/>
    <w:rsid w:val="00062161"/>
    <w:rsid w:val="0006521B"/>
    <w:rsid w:val="00065F4A"/>
    <w:rsid w:val="0006608D"/>
    <w:rsid w:val="000738FA"/>
    <w:rsid w:val="00076D11"/>
    <w:rsid w:val="00080A71"/>
    <w:rsid w:val="000810E4"/>
    <w:rsid w:val="00083517"/>
    <w:rsid w:val="0009391D"/>
    <w:rsid w:val="000A1B10"/>
    <w:rsid w:val="000A1F85"/>
    <w:rsid w:val="000A2633"/>
    <w:rsid w:val="000A3404"/>
    <w:rsid w:val="000A7957"/>
    <w:rsid w:val="000B12E5"/>
    <w:rsid w:val="000B189B"/>
    <w:rsid w:val="000B3F10"/>
    <w:rsid w:val="000B4BA0"/>
    <w:rsid w:val="000C1DB7"/>
    <w:rsid w:val="000C676D"/>
    <w:rsid w:val="000C70BB"/>
    <w:rsid w:val="000D4EF1"/>
    <w:rsid w:val="000D5623"/>
    <w:rsid w:val="000D5BBB"/>
    <w:rsid w:val="000E14D7"/>
    <w:rsid w:val="000E1BB2"/>
    <w:rsid w:val="000E2201"/>
    <w:rsid w:val="000E68B7"/>
    <w:rsid w:val="000E7411"/>
    <w:rsid w:val="000F0804"/>
    <w:rsid w:val="000F083D"/>
    <w:rsid w:val="000F3807"/>
    <w:rsid w:val="000F45C2"/>
    <w:rsid w:val="000F7FA7"/>
    <w:rsid w:val="00100A09"/>
    <w:rsid w:val="00101747"/>
    <w:rsid w:val="001029A6"/>
    <w:rsid w:val="00102EAC"/>
    <w:rsid w:val="001035E6"/>
    <w:rsid w:val="001047B4"/>
    <w:rsid w:val="0010756F"/>
    <w:rsid w:val="001078C2"/>
    <w:rsid w:val="00107DAA"/>
    <w:rsid w:val="00114059"/>
    <w:rsid w:val="001141B2"/>
    <w:rsid w:val="0012182D"/>
    <w:rsid w:val="001218B5"/>
    <w:rsid w:val="00121D54"/>
    <w:rsid w:val="001253D2"/>
    <w:rsid w:val="0012582E"/>
    <w:rsid w:val="00131116"/>
    <w:rsid w:val="001314B0"/>
    <w:rsid w:val="0013267E"/>
    <w:rsid w:val="00133D8B"/>
    <w:rsid w:val="00134BFB"/>
    <w:rsid w:val="00135A79"/>
    <w:rsid w:val="001371A1"/>
    <w:rsid w:val="00137FAB"/>
    <w:rsid w:val="00141BBE"/>
    <w:rsid w:val="001421AD"/>
    <w:rsid w:val="001469C9"/>
    <w:rsid w:val="00146DCE"/>
    <w:rsid w:val="001506DB"/>
    <w:rsid w:val="00151869"/>
    <w:rsid w:val="0015548B"/>
    <w:rsid w:val="0015687A"/>
    <w:rsid w:val="00161986"/>
    <w:rsid w:val="00163D91"/>
    <w:rsid w:val="00165699"/>
    <w:rsid w:val="0017014A"/>
    <w:rsid w:val="0017053E"/>
    <w:rsid w:val="001710B8"/>
    <w:rsid w:val="001719D8"/>
    <w:rsid w:val="0017342D"/>
    <w:rsid w:val="00173F5F"/>
    <w:rsid w:val="00174802"/>
    <w:rsid w:val="001810C3"/>
    <w:rsid w:val="00181C72"/>
    <w:rsid w:val="00184B4A"/>
    <w:rsid w:val="00185090"/>
    <w:rsid w:val="00190677"/>
    <w:rsid w:val="00193B63"/>
    <w:rsid w:val="001954B8"/>
    <w:rsid w:val="001A0144"/>
    <w:rsid w:val="001A044E"/>
    <w:rsid w:val="001A3CB5"/>
    <w:rsid w:val="001A3DF9"/>
    <w:rsid w:val="001B199A"/>
    <w:rsid w:val="001B1CEE"/>
    <w:rsid w:val="001B1F98"/>
    <w:rsid w:val="001B361B"/>
    <w:rsid w:val="001B43DF"/>
    <w:rsid w:val="001B4F59"/>
    <w:rsid w:val="001B64AD"/>
    <w:rsid w:val="001C22A4"/>
    <w:rsid w:val="001C2A42"/>
    <w:rsid w:val="001C32B0"/>
    <w:rsid w:val="001C52B4"/>
    <w:rsid w:val="001D409A"/>
    <w:rsid w:val="001D5AAD"/>
    <w:rsid w:val="001D6839"/>
    <w:rsid w:val="001E02AC"/>
    <w:rsid w:val="001E26B7"/>
    <w:rsid w:val="001E5412"/>
    <w:rsid w:val="001E60C9"/>
    <w:rsid w:val="001E7C76"/>
    <w:rsid w:val="001F177C"/>
    <w:rsid w:val="001F190F"/>
    <w:rsid w:val="001F2682"/>
    <w:rsid w:val="0020037E"/>
    <w:rsid w:val="00200E31"/>
    <w:rsid w:val="00202C36"/>
    <w:rsid w:val="00204238"/>
    <w:rsid w:val="00210545"/>
    <w:rsid w:val="002125E1"/>
    <w:rsid w:val="00220D1C"/>
    <w:rsid w:val="002224C0"/>
    <w:rsid w:val="00223267"/>
    <w:rsid w:val="00231B36"/>
    <w:rsid w:val="0023297A"/>
    <w:rsid w:val="00232ADF"/>
    <w:rsid w:val="002343E0"/>
    <w:rsid w:val="00235833"/>
    <w:rsid w:val="00245E5C"/>
    <w:rsid w:val="00254091"/>
    <w:rsid w:val="00255936"/>
    <w:rsid w:val="002559EA"/>
    <w:rsid w:val="002644A5"/>
    <w:rsid w:val="00265B5B"/>
    <w:rsid w:val="00267B3D"/>
    <w:rsid w:val="00270053"/>
    <w:rsid w:val="00270A96"/>
    <w:rsid w:val="00270C06"/>
    <w:rsid w:val="00280C42"/>
    <w:rsid w:val="00280FF4"/>
    <w:rsid w:val="00281F2D"/>
    <w:rsid w:val="002825E4"/>
    <w:rsid w:val="00292604"/>
    <w:rsid w:val="00294D73"/>
    <w:rsid w:val="002958CB"/>
    <w:rsid w:val="002968FC"/>
    <w:rsid w:val="00296B06"/>
    <w:rsid w:val="002970C1"/>
    <w:rsid w:val="002A25F0"/>
    <w:rsid w:val="002A26D4"/>
    <w:rsid w:val="002A413F"/>
    <w:rsid w:val="002A4B80"/>
    <w:rsid w:val="002A7D07"/>
    <w:rsid w:val="002B0C96"/>
    <w:rsid w:val="002B2371"/>
    <w:rsid w:val="002B647B"/>
    <w:rsid w:val="002C15F7"/>
    <w:rsid w:val="002C3538"/>
    <w:rsid w:val="002C4EE8"/>
    <w:rsid w:val="002D0103"/>
    <w:rsid w:val="002D3D31"/>
    <w:rsid w:val="002D4C45"/>
    <w:rsid w:val="002D797D"/>
    <w:rsid w:val="002E3221"/>
    <w:rsid w:val="002E33C2"/>
    <w:rsid w:val="002F17EE"/>
    <w:rsid w:val="002F31D7"/>
    <w:rsid w:val="002F3C64"/>
    <w:rsid w:val="002F5CD7"/>
    <w:rsid w:val="002F7330"/>
    <w:rsid w:val="0030118D"/>
    <w:rsid w:val="003012B0"/>
    <w:rsid w:val="00310282"/>
    <w:rsid w:val="003139FD"/>
    <w:rsid w:val="00320641"/>
    <w:rsid w:val="00320ACC"/>
    <w:rsid w:val="00326411"/>
    <w:rsid w:val="00332714"/>
    <w:rsid w:val="003349C3"/>
    <w:rsid w:val="00337BBD"/>
    <w:rsid w:val="00342380"/>
    <w:rsid w:val="00342962"/>
    <w:rsid w:val="003504D9"/>
    <w:rsid w:val="00350726"/>
    <w:rsid w:val="003519E0"/>
    <w:rsid w:val="00353D98"/>
    <w:rsid w:val="003553FF"/>
    <w:rsid w:val="00361204"/>
    <w:rsid w:val="00361B80"/>
    <w:rsid w:val="003649F9"/>
    <w:rsid w:val="00366338"/>
    <w:rsid w:val="00366D92"/>
    <w:rsid w:val="00370864"/>
    <w:rsid w:val="003725F1"/>
    <w:rsid w:val="00374529"/>
    <w:rsid w:val="003758C1"/>
    <w:rsid w:val="00375C20"/>
    <w:rsid w:val="00376A5E"/>
    <w:rsid w:val="00377C8B"/>
    <w:rsid w:val="003830C1"/>
    <w:rsid w:val="00384722"/>
    <w:rsid w:val="003860DA"/>
    <w:rsid w:val="003912DE"/>
    <w:rsid w:val="00391FCC"/>
    <w:rsid w:val="003964BA"/>
    <w:rsid w:val="003A178E"/>
    <w:rsid w:val="003A1AEC"/>
    <w:rsid w:val="003A5464"/>
    <w:rsid w:val="003B0E8D"/>
    <w:rsid w:val="003B1406"/>
    <w:rsid w:val="003B2D84"/>
    <w:rsid w:val="003B3419"/>
    <w:rsid w:val="003B39DF"/>
    <w:rsid w:val="003B4330"/>
    <w:rsid w:val="003B6CA3"/>
    <w:rsid w:val="003B6CF4"/>
    <w:rsid w:val="003B7FB0"/>
    <w:rsid w:val="003C2127"/>
    <w:rsid w:val="003C349B"/>
    <w:rsid w:val="003C6446"/>
    <w:rsid w:val="003C70B1"/>
    <w:rsid w:val="003D3679"/>
    <w:rsid w:val="003D552A"/>
    <w:rsid w:val="003D5DF1"/>
    <w:rsid w:val="003D6EC7"/>
    <w:rsid w:val="003D70CF"/>
    <w:rsid w:val="003D75F1"/>
    <w:rsid w:val="003D76C8"/>
    <w:rsid w:val="003E38E7"/>
    <w:rsid w:val="003E3D85"/>
    <w:rsid w:val="003E4021"/>
    <w:rsid w:val="003E68A2"/>
    <w:rsid w:val="003E6E31"/>
    <w:rsid w:val="003E7825"/>
    <w:rsid w:val="003F2187"/>
    <w:rsid w:val="003F2460"/>
    <w:rsid w:val="003F27ED"/>
    <w:rsid w:val="003F3BB5"/>
    <w:rsid w:val="003F5FFD"/>
    <w:rsid w:val="003F64C6"/>
    <w:rsid w:val="003F6797"/>
    <w:rsid w:val="003F6E78"/>
    <w:rsid w:val="00400B21"/>
    <w:rsid w:val="00401380"/>
    <w:rsid w:val="00402093"/>
    <w:rsid w:val="00406792"/>
    <w:rsid w:val="00407988"/>
    <w:rsid w:val="00410B80"/>
    <w:rsid w:val="00410C60"/>
    <w:rsid w:val="004114D0"/>
    <w:rsid w:val="00413D26"/>
    <w:rsid w:val="0042036D"/>
    <w:rsid w:val="00421945"/>
    <w:rsid w:val="00421ECE"/>
    <w:rsid w:val="00422F95"/>
    <w:rsid w:val="00424B46"/>
    <w:rsid w:val="00425A0E"/>
    <w:rsid w:val="00430B5A"/>
    <w:rsid w:val="00431EC1"/>
    <w:rsid w:val="00431F0E"/>
    <w:rsid w:val="004321E1"/>
    <w:rsid w:val="00435FDB"/>
    <w:rsid w:val="00441084"/>
    <w:rsid w:val="0044175C"/>
    <w:rsid w:val="00441F25"/>
    <w:rsid w:val="00442BAC"/>
    <w:rsid w:val="00443C81"/>
    <w:rsid w:val="0044428D"/>
    <w:rsid w:val="004452F6"/>
    <w:rsid w:val="00445CA4"/>
    <w:rsid w:val="00446211"/>
    <w:rsid w:val="00446D34"/>
    <w:rsid w:val="00447640"/>
    <w:rsid w:val="00447A49"/>
    <w:rsid w:val="00450130"/>
    <w:rsid w:val="00450E28"/>
    <w:rsid w:val="00451651"/>
    <w:rsid w:val="00452307"/>
    <w:rsid w:val="00454562"/>
    <w:rsid w:val="00454B2F"/>
    <w:rsid w:val="004577E8"/>
    <w:rsid w:val="0046237A"/>
    <w:rsid w:val="00464688"/>
    <w:rsid w:val="004667B5"/>
    <w:rsid w:val="00470EB3"/>
    <w:rsid w:val="0047478D"/>
    <w:rsid w:val="004750E8"/>
    <w:rsid w:val="00477154"/>
    <w:rsid w:val="00482BA9"/>
    <w:rsid w:val="004836BE"/>
    <w:rsid w:val="00484966"/>
    <w:rsid w:val="0048499D"/>
    <w:rsid w:val="0048599D"/>
    <w:rsid w:val="00490998"/>
    <w:rsid w:val="00490DFB"/>
    <w:rsid w:val="004911C7"/>
    <w:rsid w:val="00493CCA"/>
    <w:rsid w:val="00493CEB"/>
    <w:rsid w:val="00495BC4"/>
    <w:rsid w:val="004A1A2A"/>
    <w:rsid w:val="004A3BF8"/>
    <w:rsid w:val="004B1695"/>
    <w:rsid w:val="004B1C52"/>
    <w:rsid w:val="004B5519"/>
    <w:rsid w:val="004B72F2"/>
    <w:rsid w:val="004C185F"/>
    <w:rsid w:val="004C2E4E"/>
    <w:rsid w:val="004C43B9"/>
    <w:rsid w:val="004C491B"/>
    <w:rsid w:val="004C4C90"/>
    <w:rsid w:val="004C584C"/>
    <w:rsid w:val="004C5EE0"/>
    <w:rsid w:val="004C61D0"/>
    <w:rsid w:val="004D127F"/>
    <w:rsid w:val="004D2D79"/>
    <w:rsid w:val="004D3DB3"/>
    <w:rsid w:val="004D3DEB"/>
    <w:rsid w:val="004D4EB2"/>
    <w:rsid w:val="004D5B7D"/>
    <w:rsid w:val="004D5ED8"/>
    <w:rsid w:val="004D61FB"/>
    <w:rsid w:val="004E3AF1"/>
    <w:rsid w:val="004E73A5"/>
    <w:rsid w:val="004F2F1B"/>
    <w:rsid w:val="004F6070"/>
    <w:rsid w:val="004F786C"/>
    <w:rsid w:val="00500B48"/>
    <w:rsid w:val="00500D77"/>
    <w:rsid w:val="00501E26"/>
    <w:rsid w:val="00503ED5"/>
    <w:rsid w:val="005043B9"/>
    <w:rsid w:val="00506C1E"/>
    <w:rsid w:val="00506E80"/>
    <w:rsid w:val="00510215"/>
    <w:rsid w:val="00510986"/>
    <w:rsid w:val="00510A0C"/>
    <w:rsid w:val="00512CB7"/>
    <w:rsid w:val="0051751C"/>
    <w:rsid w:val="00520FC9"/>
    <w:rsid w:val="005245C4"/>
    <w:rsid w:val="00524FC7"/>
    <w:rsid w:val="00527279"/>
    <w:rsid w:val="00532567"/>
    <w:rsid w:val="00536B5C"/>
    <w:rsid w:val="0053703F"/>
    <w:rsid w:val="00537AC9"/>
    <w:rsid w:val="0054151D"/>
    <w:rsid w:val="00541F73"/>
    <w:rsid w:val="00544393"/>
    <w:rsid w:val="005443F6"/>
    <w:rsid w:val="00544D34"/>
    <w:rsid w:val="005453CB"/>
    <w:rsid w:val="0055716B"/>
    <w:rsid w:val="00564758"/>
    <w:rsid w:val="005676B9"/>
    <w:rsid w:val="0057109D"/>
    <w:rsid w:val="0057287D"/>
    <w:rsid w:val="00580435"/>
    <w:rsid w:val="00581354"/>
    <w:rsid w:val="005828C8"/>
    <w:rsid w:val="00584675"/>
    <w:rsid w:val="00590187"/>
    <w:rsid w:val="005930F4"/>
    <w:rsid w:val="00593300"/>
    <w:rsid w:val="00593BB2"/>
    <w:rsid w:val="005A7D20"/>
    <w:rsid w:val="005B1673"/>
    <w:rsid w:val="005B420F"/>
    <w:rsid w:val="005B590C"/>
    <w:rsid w:val="005B5E15"/>
    <w:rsid w:val="005B6487"/>
    <w:rsid w:val="005B7D7B"/>
    <w:rsid w:val="005B7D97"/>
    <w:rsid w:val="005C0E0B"/>
    <w:rsid w:val="005C5F96"/>
    <w:rsid w:val="005C6654"/>
    <w:rsid w:val="005D305F"/>
    <w:rsid w:val="005D379E"/>
    <w:rsid w:val="005D39E4"/>
    <w:rsid w:val="005D4C48"/>
    <w:rsid w:val="005D4FF9"/>
    <w:rsid w:val="005D77BE"/>
    <w:rsid w:val="005E306F"/>
    <w:rsid w:val="005E4933"/>
    <w:rsid w:val="005E5112"/>
    <w:rsid w:val="005E629A"/>
    <w:rsid w:val="005E634C"/>
    <w:rsid w:val="005E7997"/>
    <w:rsid w:val="005F067A"/>
    <w:rsid w:val="005F4A68"/>
    <w:rsid w:val="0060025C"/>
    <w:rsid w:val="0060285D"/>
    <w:rsid w:val="006028DD"/>
    <w:rsid w:val="00604C37"/>
    <w:rsid w:val="006071CD"/>
    <w:rsid w:val="00607698"/>
    <w:rsid w:val="00612879"/>
    <w:rsid w:val="00613C29"/>
    <w:rsid w:val="00614B0E"/>
    <w:rsid w:val="0061582F"/>
    <w:rsid w:val="00616AC8"/>
    <w:rsid w:val="006171F8"/>
    <w:rsid w:val="00621429"/>
    <w:rsid w:val="00622128"/>
    <w:rsid w:val="006230AB"/>
    <w:rsid w:val="00623F45"/>
    <w:rsid w:val="00624DA5"/>
    <w:rsid w:val="006327A9"/>
    <w:rsid w:val="00637ED9"/>
    <w:rsid w:val="00641137"/>
    <w:rsid w:val="0064216F"/>
    <w:rsid w:val="006455AE"/>
    <w:rsid w:val="00651656"/>
    <w:rsid w:val="0065599F"/>
    <w:rsid w:val="00663192"/>
    <w:rsid w:val="00665F7A"/>
    <w:rsid w:val="0066799A"/>
    <w:rsid w:val="00670C1E"/>
    <w:rsid w:val="00670CEF"/>
    <w:rsid w:val="0067529D"/>
    <w:rsid w:val="00683B6F"/>
    <w:rsid w:val="00684356"/>
    <w:rsid w:val="006861B8"/>
    <w:rsid w:val="00687AA9"/>
    <w:rsid w:val="006945C9"/>
    <w:rsid w:val="006A12DE"/>
    <w:rsid w:val="006A3931"/>
    <w:rsid w:val="006A55A9"/>
    <w:rsid w:val="006B06D8"/>
    <w:rsid w:val="006B1F27"/>
    <w:rsid w:val="006B378C"/>
    <w:rsid w:val="006C1052"/>
    <w:rsid w:val="006C2B82"/>
    <w:rsid w:val="006C44D5"/>
    <w:rsid w:val="006C67A1"/>
    <w:rsid w:val="006C74EA"/>
    <w:rsid w:val="006D1BD3"/>
    <w:rsid w:val="006D677D"/>
    <w:rsid w:val="006E3B4B"/>
    <w:rsid w:val="006E5F24"/>
    <w:rsid w:val="006F2EF0"/>
    <w:rsid w:val="006F3C8E"/>
    <w:rsid w:val="006F5F72"/>
    <w:rsid w:val="006F6769"/>
    <w:rsid w:val="007001A0"/>
    <w:rsid w:val="007007D5"/>
    <w:rsid w:val="0070347F"/>
    <w:rsid w:val="00705C2E"/>
    <w:rsid w:val="0070676D"/>
    <w:rsid w:val="00706B61"/>
    <w:rsid w:val="00707F35"/>
    <w:rsid w:val="00711FB7"/>
    <w:rsid w:val="00712030"/>
    <w:rsid w:val="00712BBE"/>
    <w:rsid w:val="00712D05"/>
    <w:rsid w:val="007154C6"/>
    <w:rsid w:val="00717955"/>
    <w:rsid w:val="00720733"/>
    <w:rsid w:val="007278E1"/>
    <w:rsid w:val="00731ED8"/>
    <w:rsid w:val="007328CD"/>
    <w:rsid w:val="007334CA"/>
    <w:rsid w:val="00734B97"/>
    <w:rsid w:val="0073565E"/>
    <w:rsid w:val="00736C62"/>
    <w:rsid w:val="007408EB"/>
    <w:rsid w:val="00740ECD"/>
    <w:rsid w:val="00741EE8"/>
    <w:rsid w:val="00741FE8"/>
    <w:rsid w:val="007427CB"/>
    <w:rsid w:val="007441CF"/>
    <w:rsid w:val="007442A1"/>
    <w:rsid w:val="007455FF"/>
    <w:rsid w:val="00745798"/>
    <w:rsid w:val="0074620D"/>
    <w:rsid w:val="0075006D"/>
    <w:rsid w:val="00752CAB"/>
    <w:rsid w:val="0075402A"/>
    <w:rsid w:val="0075518A"/>
    <w:rsid w:val="00755966"/>
    <w:rsid w:val="00756302"/>
    <w:rsid w:val="00761556"/>
    <w:rsid w:val="00762BD4"/>
    <w:rsid w:val="00762C82"/>
    <w:rsid w:val="007635C3"/>
    <w:rsid w:val="007645F0"/>
    <w:rsid w:val="007668E8"/>
    <w:rsid w:val="00772363"/>
    <w:rsid w:val="007733C1"/>
    <w:rsid w:val="00775FD8"/>
    <w:rsid w:val="00780F17"/>
    <w:rsid w:val="007828DD"/>
    <w:rsid w:val="00782A3C"/>
    <w:rsid w:val="00785281"/>
    <w:rsid w:val="0079006E"/>
    <w:rsid w:val="00791A60"/>
    <w:rsid w:val="00792368"/>
    <w:rsid w:val="007A18E9"/>
    <w:rsid w:val="007A2145"/>
    <w:rsid w:val="007A39A1"/>
    <w:rsid w:val="007A5C32"/>
    <w:rsid w:val="007B1DDB"/>
    <w:rsid w:val="007B4D70"/>
    <w:rsid w:val="007B5538"/>
    <w:rsid w:val="007B5BAA"/>
    <w:rsid w:val="007C5A58"/>
    <w:rsid w:val="007D24F9"/>
    <w:rsid w:val="007D5056"/>
    <w:rsid w:val="007D55B3"/>
    <w:rsid w:val="007E3F75"/>
    <w:rsid w:val="007E49EB"/>
    <w:rsid w:val="007E7DA0"/>
    <w:rsid w:val="007F13AA"/>
    <w:rsid w:val="007F26E0"/>
    <w:rsid w:val="007F5380"/>
    <w:rsid w:val="007F6EAF"/>
    <w:rsid w:val="0080205F"/>
    <w:rsid w:val="00805221"/>
    <w:rsid w:val="00806BE0"/>
    <w:rsid w:val="00807628"/>
    <w:rsid w:val="00811377"/>
    <w:rsid w:val="00815D61"/>
    <w:rsid w:val="0082151D"/>
    <w:rsid w:val="008222AF"/>
    <w:rsid w:val="008264C7"/>
    <w:rsid w:val="00827468"/>
    <w:rsid w:val="00836EFC"/>
    <w:rsid w:val="008450A1"/>
    <w:rsid w:val="0084598F"/>
    <w:rsid w:val="00847475"/>
    <w:rsid w:val="00854CA9"/>
    <w:rsid w:val="0086056C"/>
    <w:rsid w:val="008633E0"/>
    <w:rsid w:val="0086351F"/>
    <w:rsid w:val="00864A5A"/>
    <w:rsid w:val="00866A6D"/>
    <w:rsid w:val="00866F1F"/>
    <w:rsid w:val="00876B20"/>
    <w:rsid w:val="008809F3"/>
    <w:rsid w:val="008826EE"/>
    <w:rsid w:val="0088298E"/>
    <w:rsid w:val="00883998"/>
    <w:rsid w:val="008916F1"/>
    <w:rsid w:val="00891E7F"/>
    <w:rsid w:val="0089262C"/>
    <w:rsid w:val="00894436"/>
    <w:rsid w:val="00895D4E"/>
    <w:rsid w:val="00897344"/>
    <w:rsid w:val="008976F5"/>
    <w:rsid w:val="008A0F91"/>
    <w:rsid w:val="008A2FAD"/>
    <w:rsid w:val="008A3458"/>
    <w:rsid w:val="008A40A9"/>
    <w:rsid w:val="008A79D8"/>
    <w:rsid w:val="008B0024"/>
    <w:rsid w:val="008B4B38"/>
    <w:rsid w:val="008B5654"/>
    <w:rsid w:val="008C0239"/>
    <w:rsid w:val="008C409E"/>
    <w:rsid w:val="008C40EB"/>
    <w:rsid w:val="008C5212"/>
    <w:rsid w:val="008C6A05"/>
    <w:rsid w:val="008C737A"/>
    <w:rsid w:val="008C7738"/>
    <w:rsid w:val="008D608A"/>
    <w:rsid w:val="008D6DB4"/>
    <w:rsid w:val="008D7767"/>
    <w:rsid w:val="008D7906"/>
    <w:rsid w:val="008E0CB8"/>
    <w:rsid w:val="008E1739"/>
    <w:rsid w:val="008F2506"/>
    <w:rsid w:val="008F42C2"/>
    <w:rsid w:val="008F42E9"/>
    <w:rsid w:val="008F44C5"/>
    <w:rsid w:val="008F5F2D"/>
    <w:rsid w:val="008F7F0B"/>
    <w:rsid w:val="00900ECB"/>
    <w:rsid w:val="00903B83"/>
    <w:rsid w:val="00905DB2"/>
    <w:rsid w:val="00905F3B"/>
    <w:rsid w:val="0090756C"/>
    <w:rsid w:val="00907EC6"/>
    <w:rsid w:val="00911D1A"/>
    <w:rsid w:val="00913B03"/>
    <w:rsid w:val="00913FA9"/>
    <w:rsid w:val="00933AC5"/>
    <w:rsid w:val="009345DE"/>
    <w:rsid w:val="00936315"/>
    <w:rsid w:val="00941952"/>
    <w:rsid w:val="00941F16"/>
    <w:rsid w:val="00947EE0"/>
    <w:rsid w:val="00950CD2"/>
    <w:rsid w:val="00953C44"/>
    <w:rsid w:val="00953FB2"/>
    <w:rsid w:val="009541CA"/>
    <w:rsid w:val="00960F9E"/>
    <w:rsid w:val="00961951"/>
    <w:rsid w:val="0096355B"/>
    <w:rsid w:val="00966668"/>
    <w:rsid w:val="00966FF4"/>
    <w:rsid w:val="00976A3B"/>
    <w:rsid w:val="00982109"/>
    <w:rsid w:val="00984281"/>
    <w:rsid w:val="00984AA0"/>
    <w:rsid w:val="009878F2"/>
    <w:rsid w:val="009912CF"/>
    <w:rsid w:val="009915DA"/>
    <w:rsid w:val="009934E9"/>
    <w:rsid w:val="00997BED"/>
    <w:rsid w:val="009A0524"/>
    <w:rsid w:val="009A0B24"/>
    <w:rsid w:val="009A187F"/>
    <w:rsid w:val="009A3922"/>
    <w:rsid w:val="009A54D0"/>
    <w:rsid w:val="009B18C5"/>
    <w:rsid w:val="009B297D"/>
    <w:rsid w:val="009B2ABB"/>
    <w:rsid w:val="009B64F0"/>
    <w:rsid w:val="009C0020"/>
    <w:rsid w:val="009C0A25"/>
    <w:rsid w:val="009C1AC5"/>
    <w:rsid w:val="009C2535"/>
    <w:rsid w:val="009C30CC"/>
    <w:rsid w:val="009C3528"/>
    <w:rsid w:val="009D0D82"/>
    <w:rsid w:val="009D18AA"/>
    <w:rsid w:val="009D2D74"/>
    <w:rsid w:val="009D48E4"/>
    <w:rsid w:val="009D5E35"/>
    <w:rsid w:val="009D775D"/>
    <w:rsid w:val="009E0588"/>
    <w:rsid w:val="009E14D0"/>
    <w:rsid w:val="009E24CA"/>
    <w:rsid w:val="009E60E5"/>
    <w:rsid w:val="009F1967"/>
    <w:rsid w:val="009F1CB1"/>
    <w:rsid w:val="009F3164"/>
    <w:rsid w:val="009F5696"/>
    <w:rsid w:val="009F6A63"/>
    <w:rsid w:val="009F6CBF"/>
    <w:rsid w:val="00A02E0E"/>
    <w:rsid w:val="00A03189"/>
    <w:rsid w:val="00A06763"/>
    <w:rsid w:val="00A11193"/>
    <w:rsid w:val="00A1251B"/>
    <w:rsid w:val="00A14BB3"/>
    <w:rsid w:val="00A15FEE"/>
    <w:rsid w:val="00A173CF"/>
    <w:rsid w:val="00A17485"/>
    <w:rsid w:val="00A22FDA"/>
    <w:rsid w:val="00A23B30"/>
    <w:rsid w:val="00A245F3"/>
    <w:rsid w:val="00A302C9"/>
    <w:rsid w:val="00A31852"/>
    <w:rsid w:val="00A33383"/>
    <w:rsid w:val="00A33DE9"/>
    <w:rsid w:val="00A33DEC"/>
    <w:rsid w:val="00A40063"/>
    <w:rsid w:val="00A41887"/>
    <w:rsid w:val="00A503CA"/>
    <w:rsid w:val="00A50954"/>
    <w:rsid w:val="00A5166F"/>
    <w:rsid w:val="00A5410E"/>
    <w:rsid w:val="00A55A57"/>
    <w:rsid w:val="00A566BB"/>
    <w:rsid w:val="00A57E77"/>
    <w:rsid w:val="00A60E60"/>
    <w:rsid w:val="00A62E11"/>
    <w:rsid w:val="00A6315A"/>
    <w:rsid w:val="00A63D13"/>
    <w:rsid w:val="00A63FC6"/>
    <w:rsid w:val="00A6619A"/>
    <w:rsid w:val="00A67DC1"/>
    <w:rsid w:val="00A72E2C"/>
    <w:rsid w:val="00A72EF0"/>
    <w:rsid w:val="00A734BA"/>
    <w:rsid w:val="00A73760"/>
    <w:rsid w:val="00A74979"/>
    <w:rsid w:val="00A75984"/>
    <w:rsid w:val="00A767D2"/>
    <w:rsid w:val="00A81512"/>
    <w:rsid w:val="00A84CA9"/>
    <w:rsid w:val="00A86D61"/>
    <w:rsid w:val="00A90974"/>
    <w:rsid w:val="00A9341E"/>
    <w:rsid w:val="00A9484F"/>
    <w:rsid w:val="00A94DC4"/>
    <w:rsid w:val="00AA403F"/>
    <w:rsid w:val="00AA4945"/>
    <w:rsid w:val="00AA5B62"/>
    <w:rsid w:val="00AB6CEC"/>
    <w:rsid w:val="00AC05D5"/>
    <w:rsid w:val="00AC2535"/>
    <w:rsid w:val="00AC29D2"/>
    <w:rsid w:val="00AC4305"/>
    <w:rsid w:val="00AD216C"/>
    <w:rsid w:val="00AD2B35"/>
    <w:rsid w:val="00AD3EB8"/>
    <w:rsid w:val="00AD70CF"/>
    <w:rsid w:val="00AD7599"/>
    <w:rsid w:val="00AE0434"/>
    <w:rsid w:val="00AE0887"/>
    <w:rsid w:val="00AE2390"/>
    <w:rsid w:val="00AE6688"/>
    <w:rsid w:val="00AE7AAA"/>
    <w:rsid w:val="00AF391C"/>
    <w:rsid w:val="00B00014"/>
    <w:rsid w:val="00B062F6"/>
    <w:rsid w:val="00B1484F"/>
    <w:rsid w:val="00B16F6E"/>
    <w:rsid w:val="00B204A9"/>
    <w:rsid w:val="00B22B06"/>
    <w:rsid w:val="00B275F0"/>
    <w:rsid w:val="00B305EA"/>
    <w:rsid w:val="00B31C1A"/>
    <w:rsid w:val="00B337A1"/>
    <w:rsid w:val="00B33A31"/>
    <w:rsid w:val="00B3510A"/>
    <w:rsid w:val="00B37D48"/>
    <w:rsid w:val="00B40FE7"/>
    <w:rsid w:val="00B507CA"/>
    <w:rsid w:val="00B51FA9"/>
    <w:rsid w:val="00B52037"/>
    <w:rsid w:val="00B53E01"/>
    <w:rsid w:val="00B53F39"/>
    <w:rsid w:val="00B543FC"/>
    <w:rsid w:val="00B5529B"/>
    <w:rsid w:val="00B55DD8"/>
    <w:rsid w:val="00B61E93"/>
    <w:rsid w:val="00B66A04"/>
    <w:rsid w:val="00B73EB9"/>
    <w:rsid w:val="00B742F3"/>
    <w:rsid w:val="00B7532F"/>
    <w:rsid w:val="00B757DE"/>
    <w:rsid w:val="00B75E2D"/>
    <w:rsid w:val="00B81EEB"/>
    <w:rsid w:val="00B8570A"/>
    <w:rsid w:val="00B907A1"/>
    <w:rsid w:val="00BA3C3D"/>
    <w:rsid w:val="00BA409F"/>
    <w:rsid w:val="00BA57AF"/>
    <w:rsid w:val="00BA5BF5"/>
    <w:rsid w:val="00BA6103"/>
    <w:rsid w:val="00BB2F2F"/>
    <w:rsid w:val="00BB5292"/>
    <w:rsid w:val="00BB58D4"/>
    <w:rsid w:val="00BB6695"/>
    <w:rsid w:val="00BB7ABA"/>
    <w:rsid w:val="00BC0140"/>
    <w:rsid w:val="00BC2417"/>
    <w:rsid w:val="00BC2A5F"/>
    <w:rsid w:val="00BC3327"/>
    <w:rsid w:val="00BC3427"/>
    <w:rsid w:val="00BC567E"/>
    <w:rsid w:val="00BC5E82"/>
    <w:rsid w:val="00BC6A37"/>
    <w:rsid w:val="00BC7F40"/>
    <w:rsid w:val="00BD178F"/>
    <w:rsid w:val="00BD2E75"/>
    <w:rsid w:val="00BD50A8"/>
    <w:rsid w:val="00BD52C4"/>
    <w:rsid w:val="00BE12AC"/>
    <w:rsid w:val="00BE3FA2"/>
    <w:rsid w:val="00BE5018"/>
    <w:rsid w:val="00BE5EFE"/>
    <w:rsid w:val="00BE65DB"/>
    <w:rsid w:val="00BE6B86"/>
    <w:rsid w:val="00BF1BA8"/>
    <w:rsid w:val="00BF2063"/>
    <w:rsid w:val="00BF599E"/>
    <w:rsid w:val="00C02423"/>
    <w:rsid w:val="00C02FD1"/>
    <w:rsid w:val="00C0326B"/>
    <w:rsid w:val="00C03292"/>
    <w:rsid w:val="00C03C04"/>
    <w:rsid w:val="00C04C0C"/>
    <w:rsid w:val="00C06817"/>
    <w:rsid w:val="00C06CF2"/>
    <w:rsid w:val="00C06D2C"/>
    <w:rsid w:val="00C11BED"/>
    <w:rsid w:val="00C11EEA"/>
    <w:rsid w:val="00C12691"/>
    <w:rsid w:val="00C12838"/>
    <w:rsid w:val="00C17773"/>
    <w:rsid w:val="00C222F5"/>
    <w:rsid w:val="00C23ABF"/>
    <w:rsid w:val="00C23D65"/>
    <w:rsid w:val="00C24BDD"/>
    <w:rsid w:val="00C25666"/>
    <w:rsid w:val="00C272C9"/>
    <w:rsid w:val="00C317CD"/>
    <w:rsid w:val="00C31CBA"/>
    <w:rsid w:val="00C32AAC"/>
    <w:rsid w:val="00C32B37"/>
    <w:rsid w:val="00C33210"/>
    <w:rsid w:val="00C34DCA"/>
    <w:rsid w:val="00C35AFE"/>
    <w:rsid w:val="00C3602E"/>
    <w:rsid w:val="00C37746"/>
    <w:rsid w:val="00C41CE8"/>
    <w:rsid w:val="00C44535"/>
    <w:rsid w:val="00C4713F"/>
    <w:rsid w:val="00C54EA6"/>
    <w:rsid w:val="00C57112"/>
    <w:rsid w:val="00C5787E"/>
    <w:rsid w:val="00C60FFE"/>
    <w:rsid w:val="00C61F62"/>
    <w:rsid w:val="00C62F25"/>
    <w:rsid w:val="00C727F1"/>
    <w:rsid w:val="00C73C91"/>
    <w:rsid w:val="00C73CB9"/>
    <w:rsid w:val="00C8082B"/>
    <w:rsid w:val="00C8083A"/>
    <w:rsid w:val="00C80861"/>
    <w:rsid w:val="00C8207A"/>
    <w:rsid w:val="00C85C47"/>
    <w:rsid w:val="00C866F6"/>
    <w:rsid w:val="00C86896"/>
    <w:rsid w:val="00C87E92"/>
    <w:rsid w:val="00C90648"/>
    <w:rsid w:val="00C90900"/>
    <w:rsid w:val="00C93C99"/>
    <w:rsid w:val="00C93EEB"/>
    <w:rsid w:val="00C942EE"/>
    <w:rsid w:val="00C96D97"/>
    <w:rsid w:val="00CA16F0"/>
    <w:rsid w:val="00CA2240"/>
    <w:rsid w:val="00CA24B2"/>
    <w:rsid w:val="00CA4219"/>
    <w:rsid w:val="00CA4B61"/>
    <w:rsid w:val="00CA5526"/>
    <w:rsid w:val="00CA6C99"/>
    <w:rsid w:val="00CA72F0"/>
    <w:rsid w:val="00CA7EDC"/>
    <w:rsid w:val="00CA7F5E"/>
    <w:rsid w:val="00CB05B6"/>
    <w:rsid w:val="00CB129A"/>
    <w:rsid w:val="00CB59B0"/>
    <w:rsid w:val="00CB5FB3"/>
    <w:rsid w:val="00CB6663"/>
    <w:rsid w:val="00CB6CDB"/>
    <w:rsid w:val="00CB7B64"/>
    <w:rsid w:val="00CC3163"/>
    <w:rsid w:val="00CC69B5"/>
    <w:rsid w:val="00CC729D"/>
    <w:rsid w:val="00CC7B64"/>
    <w:rsid w:val="00CD0B59"/>
    <w:rsid w:val="00CD1FE0"/>
    <w:rsid w:val="00CD2B0D"/>
    <w:rsid w:val="00CD6503"/>
    <w:rsid w:val="00CD72B3"/>
    <w:rsid w:val="00CE20A9"/>
    <w:rsid w:val="00CE2CC3"/>
    <w:rsid w:val="00CE3EEA"/>
    <w:rsid w:val="00CF278D"/>
    <w:rsid w:val="00CF536C"/>
    <w:rsid w:val="00CF6F18"/>
    <w:rsid w:val="00D0334D"/>
    <w:rsid w:val="00D049EA"/>
    <w:rsid w:val="00D05AA6"/>
    <w:rsid w:val="00D12A92"/>
    <w:rsid w:val="00D15BFB"/>
    <w:rsid w:val="00D17611"/>
    <w:rsid w:val="00D1785E"/>
    <w:rsid w:val="00D213B9"/>
    <w:rsid w:val="00D2324D"/>
    <w:rsid w:val="00D260B9"/>
    <w:rsid w:val="00D264BB"/>
    <w:rsid w:val="00D3318D"/>
    <w:rsid w:val="00D341E1"/>
    <w:rsid w:val="00D34986"/>
    <w:rsid w:val="00D36FD4"/>
    <w:rsid w:val="00D4084B"/>
    <w:rsid w:val="00D41290"/>
    <w:rsid w:val="00D46749"/>
    <w:rsid w:val="00D472CD"/>
    <w:rsid w:val="00D47E68"/>
    <w:rsid w:val="00D5050E"/>
    <w:rsid w:val="00D50864"/>
    <w:rsid w:val="00D5294A"/>
    <w:rsid w:val="00D53879"/>
    <w:rsid w:val="00D55DEB"/>
    <w:rsid w:val="00D60D5E"/>
    <w:rsid w:val="00D637BC"/>
    <w:rsid w:val="00D639D9"/>
    <w:rsid w:val="00D65F40"/>
    <w:rsid w:val="00D670F4"/>
    <w:rsid w:val="00D725F0"/>
    <w:rsid w:val="00D73B8F"/>
    <w:rsid w:val="00D73D93"/>
    <w:rsid w:val="00D7522E"/>
    <w:rsid w:val="00D752AB"/>
    <w:rsid w:val="00D806EF"/>
    <w:rsid w:val="00D8204C"/>
    <w:rsid w:val="00D845BF"/>
    <w:rsid w:val="00D84DF0"/>
    <w:rsid w:val="00D855C9"/>
    <w:rsid w:val="00D86B4F"/>
    <w:rsid w:val="00D92EBB"/>
    <w:rsid w:val="00D93592"/>
    <w:rsid w:val="00D95EFC"/>
    <w:rsid w:val="00D96168"/>
    <w:rsid w:val="00DA0B4E"/>
    <w:rsid w:val="00DA48DF"/>
    <w:rsid w:val="00DA4F31"/>
    <w:rsid w:val="00DA5643"/>
    <w:rsid w:val="00DA735E"/>
    <w:rsid w:val="00DB02F5"/>
    <w:rsid w:val="00DB0AB6"/>
    <w:rsid w:val="00DB3203"/>
    <w:rsid w:val="00DC3B76"/>
    <w:rsid w:val="00DC3CA9"/>
    <w:rsid w:val="00DC5AA5"/>
    <w:rsid w:val="00DC6138"/>
    <w:rsid w:val="00DD1007"/>
    <w:rsid w:val="00DD1EA1"/>
    <w:rsid w:val="00DD2581"/>
    <w:rsid w:val="00DD5608"/>
    <w:rsid w:val="00DD6471"/>
    <w:rsid w:val="00DE003D"/>
    <w:rsid w:val="00DE00FD"/>
    <w:rsid w:val="00DE0D56"/>
    <w:rsid w:val="00DE0E8C"/>
    <w:rsid w:val="00DE105C"/>
    <w:rsid w:val="00DE1095"/>
    <w:rsid w:val="00DE3EEA"/>
    <w:rsid w:val="00DE4405"/>
    <w:rsid w:val="00DE6AEB"/>
    <w:rsid w:val="00DE6D25"/>
    <w:rsid w:val="00DF1121"/>
    <w:rsid w:val="00DF4FF6"/>
    <w:rsid w:val="00E006E4"/>
    <w:rsid w:val="00E011F4"/>
    <w:rsid w:val="00E018BD"/>
    <w:rsid w:val="00E05F96"/>
    <w:rsid w:val="00E069B6"/>
    <w:rsid w:val="00E07196"/>
    <w:rsid w:val="00E10661"/>
    <w:rsid w:val="00E16F91"/>
    <w:rsid w:val="00E20712"/>
    <w:rsid w:val="00E20962"/>
    <w:rsid w:val="00E221F2"/>
    <w:rsid w:val="00E24994"/>
    <w:rsid w:val="00E25910"/>
    <w:rsid w:val="00E259F2"/>
    <w:rsid w:val="00E336F0"/>
    <w:rsid w:val="00E370F3"/>
    <w:rsid w:val="00E37DDD"/>
    <w:rsid w:val="00E40979"/>
    <w:rsid w:val="00E452A2"/>
    <w:rsid w:val="00E45EDA"/>
    <w:rsid w:val="00E4656C"/>
    <w:rsid w:val="00E46D54"/>
    <w:rsid w:val="00E53678"/>
    <w:rsid w:val="00E53A51"/>
    <w:rsid w:val="00E540BF"/>
    <w:rsid w:val="00E56752"/>
    <w:rsid w:val="00E60474"/>
    <w:rsid w:val="00E6134E"/>
    <w:rsid w:val="00E628F5"/>
    <w:rsid w:val="00E62C4C"/>
    <w:rsid w:val="00E634B4"/>
    <w:rsid w:val="00E653E1"/>
    <w:rsid w:val="00E67B20"/>
    <w:rsid w:val="00E740FD"/>
    <w:rsid w:val="00E75007"/>
    <w:rsid w:val="00E75806"/>
    <w:rsid w:val="00E758D9"/>
    <w:rsid w:val="00E768C6"/>
    <w:rsid w:val="00E7728E"/>
    <w:rsid w:val="00E804EE"/>
    <w:rsid w:val="00E8057A"/>
    <w:rsid w:val="00E808AB"/>
    <w:rsid w:val="00E80DC5"/>
    <w:rsid w:val="00E819E3"/>
    <w:rsid w:val="00E81D31"/>
    <w:rsid w:val="00E9163B"/>
    <w:rsid w:val="00E940DC"/>
    <w:rsid w:val="00E9444A"/>
    <w:rsid w:val="00E95B00"/>
    <w:rsid w:val="00EA248A"/>
    <w:rsid w:val="00EA4BA2"/>
    <w:rsid w:val="00EB0243"/>
    <w:rsid w:val="00EB5C4B"/>
    <w:rsid w:val="00EB6686"/>
    <w:rsid w:val="00EC0345"/>
    <w:rsid w:val="00EC11A0"/>
    <w:rsid w:val="00EC1681"/>
    <w:rsid w:val="00EC3D33"/>
    <w:rsid w:val="00EC55B5"/>
    <w:rsid w:val="00EC5A45"/>
    <w:rsid w:val="00EC7BDD"/>
    <w:rsid w:val="00EC7E52"/>
    <w:rsid w:val="00ED0A89"/>
    <w:rsid w:val="00ED1334"/>
    <w:rsid w:val="00ED4C46"/>
    <w:rsid w:val="00EE0FC4"/>
    <w:rsid w:val="00EE14E9"/>
    <w:rsid w:val="00EE7DD6"/>
    <w:rsid w:val="00EF042F"/>
    <w:rsid w:val="00EF0ED8"/>
    <w:rsid w:val="00EF1FA6"/>
    <w:rsid w:val="00EF2F44"/>
    <w:rsid w:val="00EF4006"/>
    <w:rsid w:val="00EF4ADC"/>
    <w:rsid w:val="00EF69EA"/>
    <w:rsid w:val="00EF6F53"/>
    <w:rsid w:val="00EF744E"/>
    <w:rsid w:val="00F01D3F"/>
    <w:rsid w:val="00F03183"/>
    <w:rsid w:val="00F062CA"/>
    <w:rsid w:val="00F11C67"/>
    <w:rsid w:val="00F13326"/>
    <w:rsid w:val="00F25C07"/>
    <w:rsid w:val="00F2686F"/>
    <w:rsid w:val="00F30F03"/>
    <w:rsid w:val="00F32AD4"/>
    <w:rsid w:val="00F340A0"/>
    <w:rsid w:val="00F343FB"/>
    <w:rsid w:val="00F349B8"/>
    <w:rsid w:val="00F35201"/>
    <w:rsid w:val="00F36A2E"/>
    <w:rsid w:val="00F40BF2"/>
    <w:rsid w:val="00F4162D"/>
    <w:rsid w:val="00F44495"/>
    <w:rsid w:val="00F460A1"/>
    <w:rsid w:val="00F46B0F"/>
    <w:rsid w:val="00F47855"/>
    <w:rsid w:val="00F51DCA"/>
    <w:rsid w:val="00F52606"/>
    <w:rsid w:val="00F53300"/>
    <w:rsid w:val="00F5452A"/>
    <w:rsid w:val="00F579BF"/>
    <w:rsid w:val="00F616C9"/>
    <w:rsid w:val="00F61F10"/>
    <w:rsid w:val="00F63AA3"/>
    <w:rsid w:val="00F6498F"/>
    <w:rsid w:val="00F64AD9"/>
    <w:rsid w:val="00F65195"/>
    <w:rsid w:val="00F671DB"/>
    <w:rsid w:val="00F67263"/>
    <w:rsid w:val="00F713C4"/>
    <w:rsid w:val="00F730EB"/>
    <w:rsid w:val="00F734A9"/>
    <w:rsid w:val="00F77350"/>
    <w:rsid w:val="00F82EB8"/>
    <w:rsid w:val="00F838F0"/>
    <w:rsid w:val="00F83A19"/>
    <w:rsid w:val="00F93B39"/>
    <w:rsid w:val="00F961BD"/>
    <w:rsid w:val="00F96ECB"/>
    <w:rsid w:val="00F976FB"/>
    <w:rsid w:val="00FA16C6"/>
    <w:rsid w:val="00FA21DB"/>
    <w:rsid w:val="00FA394E"/>
    <w:rsid w:val="00FA539C"/>
    <w:rsid w:val="00FA58F6"/>
    <w:rsid w:val="00FA596A"/>
    <w:rsid w:val="00FA640C"/>
    <w:rsid w:val="00FC0176"/>
    <w:rsid w:val="00FC1848"/>
    <w:rsid w:val="00FC26DB"/>
    <w:rsid w:val="00FC2D75"/>
    <w:rsid w:val="00FC717A"/>
    <w:rsid w:val="00FD4A87"/>
    <w:rsid w:val="00FD705F"/>
    <w:rsid w:val="00FE1D81"/>
    <w:rsid w:val="00FE2FB2"/>
    <w:rsid w:val="00FE3698"/>
    <w:rsid w:val="00FE45CA"/>
    <w:rsid w:val="00FE49AD"/>
    <w:rsid w:val="00FE6B8B"/>
    <w:rsid w:val="00FF0E30"/>
    <w:rsid w:val="00FF304B"/>
    <w:rsid w:val="00FF61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F0E"/>
    <w:pPr>
      <w:spacing w:after="160" w:line="259" w:lineRule="auto"/>
    </w:pPr>
    <w:rPr>
      <w:lang w:val="en-Z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AE088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rsid w:val="00AE088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E08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AE0887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E08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AE088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AE08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E088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99"/>
    <w:qFormat/>
    <w:rsid w:val="00500D7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D84D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84DF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84D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84DF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129</Words>
  <Characters>740</Characters>
  <Application>Microsoft Office Outlook</Application>
  <DocSecurity>0</DocSecurity>
  <Lines>0</Lines>
  <Paragraphs>0</Paragraphs>
  <ScaleCrop>false</ScaleCrop>
  <Company>Toshiba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Eurika Van Heerden</dc:creator>
  <cp:keywords/>
  <dc:description/>
  <cp:lastModifiedBy>Joy McFarlane</cp:lastModifiedBy>
  <cp:revision>2</cp:revision>
  <cp:lastPrinted>2016-09-19T12:46:00Z</cp:lastPrinted>
  <dcterms:created xsi:type="dcterms:W3CDTF">2016-09-29T15:08:00Z</dcterms:created>
  <dcterms:modified xsi:type="dcterms:W3CDTF">2016-09-29T15:08:00Z</dcterms:modified>
</cp:coreProperties>
</file>